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E8980" w14:textId="419B50AD" w:rsidR="00E47E22" w:rsidRDefault="002E75FD" w:rsidP="00B136F3">
      <w:pPr>
        <w:pStyle w:val="CoverTitle"/>
        <w:rPr>
          <w:szCs w:val="48"/>
        </w:rPr>
      </w:pPr>
      <w:r w:rsidRPr="007F357A">
        <w:rPr>
          <w:noProof/>
        </w:rPr>
        <w:drawing>
          <wp:anchor distT="0" distB="0" distL="114300" distR="114300" simplePos="0" relativeHeight="251740672" behindDoc="0" locked="0" layoutInCell="1" allowOverlap="1" wp14:anchorId="062B90EB" wp14:editId="20B386AA">
            <wp:simplePos x="0" y="0"/>
            <wp:positionH relativeFrom="column">
              <wp:posOffset>655955</wp:posOffset>
            </wp:positionH>
            <wp:positionV relativeFrom="paragraph">
              <wp:posOffset>410845</wp:posOffset>
            </wp:positionV>
            <wp:extent cx="4008120" cy="4003675"/>
            <wp:effectExtent l="0" t="0" r="0" b="0"/>
            <wp:wrapSquare wrapText="bothSides"/>
            <wp:docPr id="16" name="Picture 16"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4008120" cy="400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240DC5" w14:textId="1930F890" w:rsidR="00B136F3" w:rsidRDefault="00B136F3" w:rsidP="00B136F3">
      <w:pPr>
        <w:pStyle w:val="CoverTitle"/>
        <w:rPr>
          <w:szCs w:val="48"/>
        </w:rPr>
      </w:pPr>
    </w:p>
    <w:p w14:paraId="06BC766C" w14:textId="77777777" w:rsidR="00B136F3" w:rsidRDefault="00B136F3" w:rsidP="00B136F3">
      <w:pPr>
        <w:pStyle w:val="CoverTitle"/>
        <w:rPr>
          <w:szCs w:val="48"/>
        </w:rPr>
      </w:pPr>
    </w:p>
    <w:p w14:paraId="4860A94B" w14:textId="77777777" w:rsidR="00E47E22" w:rsidRDefault="00E47E22" w:rsidP="00D90636">
      <w:pPr>
        <w:pStyle w:val="CoverTitle"/>
        <w:spacing w:after="0"/>
        <w:rPr>
          <w:szCs w:val="48"/>
        </w:rPr>
      </w:pPr>
    </w:p>
    <w:p w14:paraId="4D0C935D" w14:textId="77777777" w:rsidR="00E47E22" w:rsidRDefault="00E47E22" w:rsidP="00D90636">
      <w:pPr>
        <w:pStyle w:val="CoverTitle"/>
        <w:spacing w:after="0"/>
        <w:rPr>
          <w:szCs w:val="48"/>
        </w:rPr>
      </w:pPr>
    </w:p>
    <w:p w14:paraId="625E58D2" w14:textId="77777777" w:rsidR="00E47E22" w:rsidRDefault="00E47E22" w:rsidP="00D90636">
      <w:pPr>
        <w:pStyle w:val="CoverTitle"/>
        <w:spacing w:after="0"/>
        <w:rPr>
          <w:szCs w:val="48"/>
        </w:rPr>
      </w:pPr>
    </w:p>
    <w:p w14:paraId="1C5F4343" w14:textId="77777777" w:rsidR="00E47E22" w:rsidRDefault="00E47E22" w:rsidP="00D90636">
      <w:pPr>
        <w:pStyle w:val="CoverTitle"/>
        <w:spacing w:after="0"/>
        <w:rPr>
          <w:szCs w:val="48"/>
        </w:rPr>
      </w:pPr>
    </w:p>
    <w:p w14:paraId="6D20CC2E" w14:textId="77777777" w:rsidR="00E47E22" w:rsidRDefault="00E47E22" w:rsidP="00D90636">
      <w:pPr>
        <w:pStyle w:val="CoverTitle"/>
        <w:spacing w:after="0"/>
        <w:rPr>
          <w:szCs w:val="48"/>
        </w:rPr>
      </w:pPr>
    </w:p>
    <w:p w14:paraId="7A1A56BE" w14:textId="77777777" w:rsidR="00E47E22" w:rsidRDefault="00E47E22" w:rsidP="00D90636">
      <w:pPr>
        <w:pStyle w:val="CoverTitle"/>
        <w:spacing w:after="0"/>
        <w:rPr>
          <w:szCs w:val="48"/>
        </w:rPr>
      </w:pPr>
    </w:p>
    <w:p w14:paraId="7E00D4D2" w14:textId="77777777" w:rsidR="002E75FD" w:rsidRDefault="002E75FD" w:rsidP="00D90636">
      <w:pPr>
        <w:pStyle w:val="CoverTitle"/>
        <w:spacing w:after="0"/>
        <w:rPr>
          <w:szCs w:val="48"/>
        </w:rPr>
      </w:pPr>
    </w:p>
    <w:p w14:paraId="15E02650" w14:textId="77777777" w:rsidR="002E75FD" w:rsidRDefault="002E75FD" w:rsidP="00D90636">
      <w:pPr>
        <w:pStyle w:val="CoverTitle"/>
        <w:spacing w:after="0"/>
        <w:rPr>
          <w:szCs w:val="48"/>
        </w:rPr>
      </w:pPr>
    </w:p>
    <w:p w14:paraId="5E7BBED6" w14:textId="6FCF6A7D" w:rsidR="00B1474D" w:rsidRDefault="009C182E" w:rsidP="00D90636">
      <w:pPr>
        <w:pStyle w:val="CoverTitle"/>
        <w:spacing w:after="0"/>
        <w:rPr>
          <w:szCs w:val="48"/>
        </w:rPr>
      </w:pPr>
      <w:r>
        <w:rPr>
          <w:szCs w:val="48"/>
        </w:rPr>
        <w:t>THE F</w:t>
      </w:r>
      <w:r w:rsidR="00AE07AA">
        <w:rPr>
          <w:szCs w:val="48"/>
        </w:rPr>
        <w:t>IRST</w:t>
      </w:r>
      <w:r>
        <w:rPr>
          <w:szCs w:val="48"/>
        </w:rPr>
        <w:t xml:space="preserve"> SUNDAY</w:t>
      </w:r>
    </w:p>
    <w:p w14:paraId="198407AA" w14:textId="5A3BDA08" w:rsidR="009C182E" w:rsidRDefault="00AE07AA" w:rsidP="00D90636">
      <w:pPr>
        <w:pStyle w:val="CoverTitle"/>
        <w:spacing w:after="0"/>
        <w:rPr>
          <w:szCs w:val="48"/>
        </w:rPr>
      </w:pPr>
      <w:r>
        <w:rPr>
          <w:szCs w:val="48"/>
        </w:rPr>
        <w:t>AFTER PENTECOST</w:t>
      </w:r>
    </w:p>
    <w:p w14:paraId="45285693" w14:textId="77777777" w:rsidR="00954691" w:rsidRDefault="00954691" w:rsidP="00D90636">
      <w:pPr>
        <w:pStyle w:val="CoverTitle"/>
        <w:spacing w:after="0"/>
        <w:rPr>
          <w:szCs w:val="48"/>
        </w:rPr>
      </w:pPr>
    </w:p>
    <w:p w14:paraId="72D4A185" w14:textId="29A533F7" w:rsidR="009C182E" w:rsidRPr="00F034AB" w:rsidRDefault="00F034AB" w:rsidP="00D90636">
      <w:pPr>
        <w:pStyle w:val="CoverTitle"/>
        <w:spacing w:after="0"/>
        <w:rPr>
          <w:i/>
          <w:szCs w:val="48"/>
        </w:rPr>
      </w:pPr>
      <w:r>
        <w:rPr>
          <w:i/>
          <w:szCs w:val="48"/>
        </w:rPr>
        <w:t>“</w:t>
      </w:r>
      <w:r w:rsidR="00AE07AA">
        <w:rPr>
          <w:i/>
          <w:szCs w:val="48"/>
        </w:rPr>
        <w:t>THE HOLY TRINITY</w:t>
      </w:r>
      <w:r>
        <w:rPr>
          <w:i/>
          <w:szCs w:val="48"/>
        </w:rPr>
        <w:t>”</w:t>
      </w:r>
    </w:p>
    <w:p w14:paraId="5A460F76" w14:textId="77777777" w:rsidR="00123A03" w:rsidRDefault="00123A03" w:rsidP="007655EC">
      <w:pPr>
        <w:pStyle w:val="FreeForm"/>
        <w:pBdr>
          <w:bottom w:val="single" w:sz="4" w:space="1" w:color="auto"/>
        </w:pBdr>
        <w:spacing w:after="160"/>
        <w:rPr>
          <w:b/>
          <w:caps/>
          <w:sz w:val="24"/>
          <w:szCs w:val="24"/>
        </w:rPr>
      </w:pP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7854DF5C" w:rsidR="007655EC" w:rsidRPr="00F20316" w:rsidRDefault="00AE07AA" w:rsidP="00DF67DF">
      <w:pPr>
        <w:pStyle w:val="FreeForm"/>
        <w:spacing w:after="120"/>
        <w:rPr>
          <w:b/>
          <w:i/>
          <w:sz w:val="24"/>
        </w:rPr>
      </w:pPr>
      <w:r>
        <w:rPr>
          <w:b/>
          <w:i/>
          <w:sz w:val="24"/>
        </w:rPr>
        <w:t>June 9/12</w:t>
      </w:r>
      <w:r w:rsidR="007C51F7">
        <w:rPr>
          <w:b/>
          <w:i/>
          <w:sz w:val="24"/>
        </w:rPr>
        <w:t>, 202</w:t>
      </w:r>
      <w:r w:rsidR="002A3EFA">
        <w:rPr>
          <w:b/>
          <w:i/>
          <w:sz w:val="24"/>
        </w:rPr>
        <w:t>2</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5D1DC669" w14:textId="77777777" w:rsidR="000E3C9A" w:rsidRDefault="000E3C9A" w:rsidP="002A3EFA">
      <w:pPr>
        <w:pStyle w:val="SectionTitle"/>
        <w:pBdr>
          <w:bottom w:val="single" w:sz="12" w:space="1" w:color="auto"/>
        </w:pBdr>
        <w:tabs>
          <w:tab w:val="right" w:pos="8640"/>
        </w:tabs>
        <w:rPr>
          <w:rFonts w:cs="Segoe UI"/>
          <w:sz w:val="28"/>
          <w:szCs w:val="28"/>
        </w:rPr>
      </w:pPr>
    </w:p>
    <w:p w14:paraId="0809E0A4" w14:textId="77777777" w:rsidR="000E3C9A" w:rsidRDefault="000E3C9A" w:rsidP="002A3EFA">
      <w:pPr>
        <w:pStyle w:val="SectionTitle"/>
        <w:pBdr>
          <w:bottom w:val="single" w:sz="12" w:space="1" w:color="auto"/>
        </w:pBdr>
        <w:tabs>
          <w:tab w:val="right" w:pos="8640"/>
        </w:tabs>
        <w:rPr>
          <w:rFonts w:cs="Segoe UI"/>
          <w:sz w:val="28"/>
          <w:szCs w:val="28"/>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0EEDCCC5" w14:textId="0036F6DD"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3A9C72C0" w14:textId="393C867C" w:rsidR="003539AC" w:rsidRDefault="003539AC" w:rsidP="003539AC">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14:paraId="242FA24F" w14:textId="77777777" w:rsidR="00AE07AA" w:rsidRPr="00AE07AA" w:rsidRDefault="00AE07AA" w:rsidP="00AE07AA">
      <w:pPr>
        <w:keepNext/>
        <w:tabs>
          <w:tab w:val="right" w:pos="7200"/>
        </w:tabs>
        <w:spacing w:before="360" w:after="200"/>
        <w:rPr>
          <w:rFonts w:ascii="Candara" w:hAnsi="Candara"/>
          <w:b/>
          <w:bCs/>
          <w:color w:val="000000"/>
          <w:sz w:val="26"/>
          <w:szCs w:val="26"/>
        </w:rPr>
      </w:pPr>
      <w:r w:rsidRPr="00AE07AA">
        <w:rPr>
          <w:rFonts w:ascii="Candara" w:hAnsi="Candara"/>
          <w:b/>
          <w:bCs/>
          <w:color w:val="000000"/>
          <w:sz w:val="26"/>
          <w:szCs w:val="26"/>
        </w:rPr>
        <w:t>483 Holy, Holy, Holy! Lord God Almighty</w:t>
      </w:r>
      <w:r w:rsidRPr="00AE07AA">
        <w:rPr>
          <w:rFonts w:ascii="Candara" w:hAnsi="Candara"/>
          <w:b/>
          <w:bCs/>
          <w:color w:val="000000"/>
          <w:sz w:val="26"/>
          <w:szCs w:val="26"/>
        </w:rPr>
        <w:tab/>
      </w:r>
      <w:r w:rsidRPr="00AE07AA">
        <w:rPr>
          <w:rFonts w:ascii="Candara" w:hAnsi="Candara"/>
          <w:i/>
          <w:iCs/>
          <w:color w:val="000000"/>
          <w:sz w:val="20"/>
          <w:szCs w:val="20"/>
        </w:rPr>
        <w:t>CW 483</w:t>
      </w:r>
    </w:p>
    <w:p w14:paraId="52727ED9" w14:textId="77777777" w:rsidR="00AE07AA" w:rsidRPr="00AE07AA" w:rsidRDefault="00AE07AA" w:rsidP="00AE07A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07AA">
        <w:rPr>
          <w:rFonts w:ascii="Constantia" w:hAnsi="Constantia"/>
          <w:noProof/>
          <w:color w:val="000000"/>
          <w:sz w:val="21"/>
          <w:szCs w:val="21"/>
        </w:rPr>
        <w:drawing>
          <wp:inline distT="0" distB="0" distL="0" distR="0" wp14:anchorId="3A9F97A1" wp14:editId="1788D7BA">
            <wp:extent cx="4572000" cy="967740"/>
            <wp:effectExtent l="0" t="0" r="0" b="3810"/>
            <wp:docPr id="15" name="Picture 15" descr="https://builder.christianworship.com/static-assets/composite/print/mKA1UhS4YOjr8zZxEwv2ET0OO6Fl_mc8mH7F9V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mKA1UhS4YOjr8zZxEwv2ET0OO6Fl_mc8mH7F9Vh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0D7935FC" w14:textId="77777777" w:rsidR="00AE07AA" w:rsidRPr="00AE07AA" w:rsidRDefault="00AE07AA" w:rsidP="00AE07A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07AA">
        <w:rPr>
          <w:rFonts w:ascii="Constantia" w:hAnsi="Constantia"/>
          <w:noProof/>
          <w:color w:val="000000"/>
          <w:sz w:val="21"/>
          <w:szCs w:val="21"/>
        </w:rPr>
        <w:drawing>
          <wp:inline distT="0" distB="0" distL="0" distR="0" wp14:anchorId="77C8C50C" wp14:editId="6C3C4C53">
            <wp:extent cx="4572000" cy="1097280"/>
            <wp:effectExtent l="0" t="0" r="0" b="7620"/>
            <wp:docPr id="2" name="Picture 2" descr="https://builder.christianworship.com/static-assets/composite/print/_s5q4DERKaVLKRWNEhCl~S3Q0rRM6rsUtmIJVt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_s5q4DERKaVLKRWNEhCl~S3Q0rRM6rsUtmIJVt2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7E18AE47" w14:textId="77777777" w:rsidR="00AE07AA" w:rsidRPr="00AE07AA" w:rsidRDefault="00AE07AA" w:rsidP="00AE07A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07AA">
        <w:rPr>
          <w:rFonts w:ascii="Constantia" w:hAnsi="Constantia"/>
          <w:noProof/>
          <w:color w:val="000000"/>
          <w:sz w:val="21"/>
          <w:szCs w:val="21"/>
        </w:rPr>
        <w:drawing>
          <wp:inline distT="0" distB="0" distL="0" distR="0" wp14:anchorId="60490CCD" wp14:editId="6D7D1007">
            <wp:extent cx="4572000" cy="1097280"/>
            <wp:effectExtent l="0" t="0" r="0" b="7620"/>
            <wp:docPr id="3" name="Picture 3" descr="https://builder.christianworship.com/static-assets/composite/print/DGhs~CkXmWWdlgkF1jD~8gYYuFNdbGGYjC~9bo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DGhs~CkXmWWdlgkF1jD~8gYYuFNdbGGYjC~9boT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13E2E0AB" w14:textId="77777777" w:rsidR="00AE07AA" w:rsidRPr="00AE07AA" w:rsidRDefault="00AE07AA" w:rsidP="00AE07A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07AA">
        <w:rPr>
          <w:rFonts w:ascii="Constantia" w:hAnsi="Constantia"/>
          <w:noProof/>
          <w:color w:val="000000"/>
          <w:sz w:val="21"/>
          <w:szCs w:val="21"/>
        </w:rPr>
        <w:drawing>
          <wp:inline distT="0" distB="0" distL="0" distR="0" wp14:anchorId="71DCCA89" wp14:editId="3E52DC7C">
            <wp:extent cx="4572000" cy="1097280"/>
            <wp:effectExtent l="0" t="0" r="0" b="7620"/>
            <wp:docPr id="4" name="Picture 4" descr="https://builder.christianworship.com/static-assets/composite/print/YWcnW9LV3YZAkJq9dOMjIhUxTQNxCHjbzSE0_zX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YWcnW9LV3YZAkJq9dOMjIhUxTQNxCHjbzSE0_zX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01D1B1CD" w14:textId="77777777" w:rsidR="00AE07AA" w:rsidRPr="00AE07AA" w:rsidRDefault="00AE07AA" w:rsidP="00AE07AA">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E07AA">
        <w:rPr>
          <w:rFonts w:ascii="Candara" w:hAnsi="Candara"/>
          <w:color w:val="000000"/>
          <w:sz w:val="12"/>
          <w:szCs w:val="12"/>
        </w:rPr>
        <w:t>Text: Reginald Heber, 1783–1826, alt.</w:t>
      </w:r>
      <w:r w:rsidRPr="00AE07AA">
        <w:rPr>
          <w:rFonts w:ascii="Candara" w:hAnsi="Candara"/>
          <w:color w:val="000000"/>
          <w:sz w:val="12"/>
          <w:szCs w:val="12"/>
        </w:rPr>
        <w:br/>
        <w:t>Tune: John B. Dykes, 1823–1876</w:t>
      </w:r>
      <w:r w:rsidRPr="00AE07AA">
        <w:rPr>
          <w:rFonts w:ascii="Candara" w:hAnsi="Candara"/>
          <w:color w:val="000000"/>
          <w:sz w:val="12"/>
          <w:szCs w:val="12"/>
        </w:rPr>
        <w:br/>
        <w:t>Text and tune: Public domain</w:t>
      </w:r>
    </w:p>
    <w:p w14:paraId="649EC95B" w14:textId="77777777" w:rsidR="00AE07AA" w:rsidRPr="00AE07AA" w:rsidRDefault="00AE07AA" w:rsidP="00AE07A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738740F" w14:textId="77777777" w:rsidR="009C182E" w:rsidRPr="009C182E" w:rsidRDefault="009C182E" w:rsidP="009C18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C2F998E" w14:textId="77777777" w:rsidR="002542F5" w:rsidRPr="002542F5" w:rsidRDefault="002542F5" w:rsidP="002542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EEB12BC" w14:textId="77777777" w:rsidR="003539AC" w:rsidRPr="003539AC" w:rsidRDefault="003539AC" w:rsidP="003539A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B25F87D" w14:textId="77777777" w:rsidR="003539AC" w:rsidRPr="003539AC" w:rsidRDefault="003539AC" w:rsidP="003539A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FF281ED" w14:textId="77777777" w:rsidR="00AE07AA" w:rsidRDefault="00AE07AA" w:rsidP="00E2094D">
      <w:pPr>
        <w:pStyle w:val="Captionindentsmall"/>
        <w:ind w:left="0" w:firstLine="0"/>
        <w:rPr>
          <w:b/>
        </w:rPr>
      </w:pPr>
    </w:p>
    <w:p w14:paraId="56DF266F" w14:textId="0BE15E7C" w:rsidR="00507E75" w:rsidRDefault="00D3752F" w:rsidP="00E2094D">
      <w:pPr>
        <w:pStyle w:val="Captionindentsmall"/>
        <w:ind w:left="0" w:firstLine="0"/>
        <w:rPr>
          <w:b/>
        </w:rPr>
      </w:pPr>
      <w:r>
        <w:rPr>
          <w:b/>
        </w:rPr>
        <w:lastRenderedPageBreak/>
        <w:t xml:space="preserve">PLEASE </w:t>
      </w:r>
      <w:r w:rsidR="00E2094D">
        <w:rPr>
          <w:b/>
        </w:rPr>
        <w:t>S</w:t>
      </w:r>
      <w:r w:rsidR="00507E75">
        <w:rPr>
          <w:b/>
        </w:rPr>
        <w:t>TAND</w:t>
      </w:r>
      <w:r w:rsidR="00694E7C">
        <w:rPr>
          <w:b/>
        </w:rPr>
        <w:t>, IF YOU ARE ABLE</w:t>
      </w:r>
    </w:p>
    <w:p w14:paraId="73551F7C" w14:textId="23A5DC86" w:rsidR="002542F5" w:rsidRDefault="002542F5" w:rsidP="00E2094D">
      <w:pPr>
        <w:pStyle w:val="Captionindentsmall"/>
        <w:ind w:left="0" w:firstLine="0"/>
        <w:rPr>
          <w:b/>
        </w:rPr>
      </w:pPr>
    </w:p>
    <w:p w14:paraId="2708F5AD" w14:textId="3458BF23" w:rsidR="007655EC" w:rsidRPr="00251E75" w:rsidRDefault="00B51006" w:rsidP="000B164F">
      <w:pPr>
        <w:pStyle w:val="Heading"/>
        <w:jc w:val="center"/>
        <w:rPr>
          <w:sz w:val="22"/>
          <w:szCs w:val="22"/>
        </w:rPr>
      </w:pPr>
      <w:r w:rsidRPr="00251E75">
        <w:rPr>
          <w:sz w:val="22"/>
          <w:szCs w:val="22"/>
        </w:rPr>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5CA7F48A" w:rsidR="00C9269A" w:rsidRDefault="00C9269A" w:rsidP="00C9269A">
      <w:pPr>
        <w:pStyle w:val="ResponseMinister"/>
        <w:rPr>
          <w:b/>
          <w:bCs/>
        </w:rPr>
      </w:pPr>
      <w:r w:rsidRPr="00C9269A">
        <w:rPr>
          <w:b/>
          <w:bCs/>
        </w:rPr>
        <w:t>C:</w:t>
      </w:r>
      <w:r w:rsidRPr="00C9269A">
        <w:rPr>
          <w:b/>
          <w:bCs/>
        </w:rPr>
        <w:tab/>
        <w:t>And also with you.</w:t>
      </w: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043B325A" w14:textId="113A0BDC" w:rsidR="009E22E1" w:rsidRDefault="009E22E1" w:rsidP="00230B77">
      <w:pPr>
        <w:spacing w:after="120"/>
        <w:ind w:left="540" w:hanging="540"/>
        <w:jc w:val="both"/>
        <w:rPr>
          <w:sz w:val="20"/>
          <w:szCs w:val="20"/>
        </w:rPr>
      </w:pPr>
    </w:p>
    <w:p w14:paraId="6E0746D6" w14:textId="3617547F"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270A1DA2" w14:textId="60427A3E"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77777777" w:rsidR="00F82C26" w:rsidRPr="00251E75" w:rsidRDefault="00F82C26" w:rsidP="0010325D">
      <w:pPr>
        <w:spacing w:after="120"/>
        <w:ind w:left="540" w:hanging="540"/>
        <w:jc w:val="center"/>
        <w:rPr>
          <w:b/>
          <w:bCs/>
          <w:sz w:val="22"/>
          <w:szCs w:val="22"/>
        </w:rPr>
      </w:pPr>
      <w:r w:rsidRPr="00251E75">
        <w:rPr>
          <w:b/>
          <w:bCs/>
          <w:sz w:val="22"/>
          <w:szCs w:val="22"/>
        </w:rPr>
        <w:t>PRAYER AND PRAISE</w:t>
      </w:r>
    </w:p>
    <w:p w14:paraId="746C0241" w14:textId="77777777" w:rsidR="0010325D" w:rsidRDefault="0010325D" w:rsidP="002B3038">
      <w:pPr>
        <w:ind w:left="540" w:hanging="540"/>
        <w:rPr>
          <w:b/>
          <w:bCs/>
          <w:sz w:val="20"/>
          <w:szCs w:val="20"/>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2C328254" w14:textId="77777777" w:rsidR="003539AC" w:rsidRDefault="003539AC" w:rsidP="00EC3493">
      <w:pPr>
        <w:ind w:left="540" w:hanging="540"/>
        <w:rPr>
          <w:b/>
          <w:bCs/>
          <w:sz w:val="20"/>
          <w:szCs w:val="20"/>
        </w:rPr>
      </w:pPr>
    </w:p>
    <w:p w14:paraId="110B53A4" w14:textId="77777777" w:rsidR="008A10F2" w:rsidRDefault="008A10F2" w:rsidP="00EC3493">
      <w:pPr>
        <w:ind w:left="540" w:hanging="540"/>
        <w:rPr>
          <w:b/>
          <w:bCs/>
          <w:sz w:val="20"/>
          <w:szCs w:val="20"/>
        </w:rPr>
      </w:pPr>
    </w:p>
    <w:p w14:paraId="2F25F488" w14:textId="77777777" w:rsidR="008A10F2" w:rsidRDefault="008A10F2" w:rsidP="00EC3493">
      <w:pPr>
        <w:ind w:left="540" w:hanging="540"/>
        <w:rPr>
          <w:b/>
          <w:bCs/>
          <w:sz w:val="20"/>
          <w:szCs w:val="20"/>
        </w:rPr>
      </w:pPr>
    </w:p>
    <w:p w14:paraId="768B7737" w14:textId="77777777" w:rsidR="008A10F2" w:rsidRDefault="008A10F2" w:rsidP="00EC3493">
      <w:pPr>
        <w:ind w:left="540" w:hanging="540"/>
        <w:rPr>
          <w:b/>
          <w:bCs/>
          <w:sz w:val="20"/>
          <w:szCs w:val="20"/>
        </w:rPr>
      </w:pPr>
    </w:p>
    <w:p w14:paraId="6DB9820A" w14:textId="77777777" w:rsidR="008A10F2" w:rsidRDefault="008A10F2" w:rsidP="00EC3493">
      <w:pPr>
        <w:ind w:left="540" w:hanging="540"/>
        <w:rPr>
          <w:b/>
          <w:bCs/>
          <w:sz w:val="20"/>
          <w:szCs w:val="20"/>
        </w:rPr>
      </w:pPr>
    </w:p>
    <w:p w14:paraId="304AF426" w14:textId="77777777" w:rsidR="008A10F2" w:rsidRDefault="008A10F2" w:rsidP="00EC3493">
      <w:pPr>
        <w:ind w:left="540" w:hanging="540"/>
        <w:rPr>
          <w:b/>
          <w:bCs/>
          <w:sz w:val="20"/>
          <w:szCs w:val="20"/>
        </w:rPr>
      </w:pPr>
    </w:p>
    <w:p w14:paraId="7B4E6EF8" w14:textId="77777777" w:rsidR="008A10F2" w:rsidRDefault="008A10F2" w:rsidP="00EC3493">
      <w:pPr>
        <w:ind w:left="540" w:hanging="540"/>
        <w:rPr>
          <w:b/>
          <w:bCs/>
          <w:sz w:val="20"/>
          <w:szCs w:val="20"/>
        </w:rPr>
      </w:pPr>
    </w:p>
    <w:p w14:paraId="3843B630" w14:textId="77777777" w:rsidR="008A10F2" w:rsidRDefault="008A10F2" w:rsidP="00EC3493">
      <w:pPr>
        <w:ind w:left="540" w:hanging="540"/>
        <w:rPr>
          <w:b/>
          <w:bCs/>
          <w:sz w:val="20"/>
          <w:szCs w:val="20"/>
        </w:rPr>
      </w:pPr>
    </w:p>
    <w:p w14:paraId="4BFD63C4" w14:textId="77777777" w:rsidR="00AE07AA" w:rsidRDefault="00AE07AA" w:rsidP="00EC3493">
      <w:pPr>
        <w:ind w:left="540" w:hanging="540"/>
        <w:rPr>
          <w:b/>
          <w:bCs/>
          <w:sz w:val="20"/>
          <w:szCs w:val="20"/>
        </w:rPr>
      </w:pPr>
    </w:p>
    <w:p w14:paraId="27C1D634" w14:textId="756F5ADA"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749F574C" w14:textId="725668A4" w:rsidR="008D0259" w:rsidRDefault="008D0259">
      <w:pPr>
        <w:rPr>
          <w:sz w:val="20"/>
          <w:szCs w:val="20"/>
        </w:rPr>
      </w:pPr>
    </w:p>
    <w:p w14:paraId="5FB95D11" w14:textId="77777777" w:rsidR="00954691" w:rsidRDefault="00954691" w:rsidP="00251E75">
      <w:pPr>
        <w:pStyle w:val="ResponseMinister"/>
        <w:spacing w:after="0"/>
        <w:rPr>
          <w:b/>
          <w:bCs/>
          <w:sz w:val="22"/>
          <w:szCs w:val="22"/>
        </w:rPr>
      </w:pPr>
    </w:p>
    <w:p w14:paraId="0209CAFA" w14:textId="378E0DEF" w:rsidR="00BB36D8" w:rsidRDefault="00BB36D8" w:rsidP="00251E75">
      <w:pPr>
        <w:pStyle w:val="ResponseMinister"/>
        <w:spacing w:after="0"/>
        <w:rPr>
          <w:b/>
          <w:bCs/>
          <w:sz w:val="22"/>
          <w:szCs w:val="22"/>
        </w:rPr>
      </w:pPr>
      <w:r w:rsidRPr="00251E75">
        <w:rPr>
          <w:b/>
          <w:bCs/>
          <w:sz w:val="22"/>
          <w:szCs w:val="22"/>
        </w:rPr>
        <w:t>PRAYER OF THE DAY</w:t>
      </w:r>
    </w:p>
    <w:p w14:paraId="4CBC8939" w14:textId="77777777" w:rsidR="00251E75" w:rsidRPr="00251E75" w:rsidRDefault="00251E75" w:rsidP="00251E75">
      <w:pPr>
        <w:pStyle w:val="ResponseMinister"/>
        <w:spacing w:after="0"/>
        <w:rPr>
          <w:b/>
          <w:bCs/>
          <w:sz w:val="22"/>
          <w:szCs w:val="22"/>
        </w:rPr>
      </w:pPr>
    </w:p>
    <w:p w14:paraId="77E93695" w14:textId="77777777" w:rsidR="00BB36D8" w:rsidRPr="0041522C" w:rsidRDefault="00BB36D8" w:rsidP="00251E75">
      <w:pPr>
        <w:pStyle w:val="ResponseMinister"/>
        <w:spacing w:after="0"/>
        <w:rPr>
          <w:bCs/>
        </w:rPr>
      </w:pPr>
      <w:r w:rsidRPr="0041522C">
        <w:rPr>
          <w:bCs/>
        </w:rPr>
        <w:t>M:</w:t>
      </w:r>
      <w:r w:rsidRPr="0041522C">
        <w:rPr>
          <w:bCs/>
        </w:rPr>
        <w:tab/>
      </w:r>
      <w:r w:rsidRPr="0041522C">
        <w:rPr>
          <w:bCs/>
        </w:rPr>
        <w:fldChar w:fldCharType="begin">
          <w:ffData>
            <w:name w:val="Text48"/>
            <w:enabled/>
            <w:calcOnExit w:val="0"/>
            <w:textInput>
              <w:default w:val="Let us pray."/>
            </w:textInput>
          </w:ffData>
        </w:fldChar>
      </w:r>
      <w:bookmarkStart w:id="3" w:name="Text48"/>
      <w:r w:rsidRPr="0041522C">
        <w:rPr>
          <w:bCs/>
        </w:rPr>
        <w:instrText xml:space="preserve"> FORMTEXT </w:instrText>
      </w:r>
      <w:r w:rsidRPr="0041522C">
        <w:rPr>
          <w:bCs/>
        </w:rPr>
      </w:r>
      <w:r w:rsidRPr="0041522C">
        <w:rPr>
          <w:bCs/>
        </w:rPr>
        <w:fldChar w:fldCharType="separate"/>
      </w:r>
      <w:r w:rsidRPr="0041522C">
        <w:rPr>
          <w:bCs/>
        </w:rPr>
        <w:t>Let us pray.</w:t>
      </w:r>
      <w:r w:rsidRPr="0041522C">
        <w:rPr>
          <w:bCs/>
        </w:rPr>
        <w:fldChar w:fldCharType="end"/>
      </w:r>
      <w:bookmarkEnd w:id="3"/>
    </w:p>
    <w:p w14:paraId="48DFF208" w14:textId="77777777" w:rsidR="00BB36D8" w:rsidRDefault="00BB36D8" w:rsidP="00251E75">
      <w:pPr>
        <w:pStyle w:val="ResponseMinister"/>
        <w:spacing w:after="0"/>
        <w:rPr>
          <w:b/>
          <w:bCs/>
          <w:i/>
          <w:iCs/>
        </w:rPr>
      </w:pPr>
      <w:r w:rsidRPr="00BB36D8">
        <w:rPr>
          <w:b/>
          <w:bCs/>
          <w:i/>
          <w:iCs/>
        </w:rPr>
        <w:t>The minister says the Prayer of the Day.</w:t>
      </w:r>
    </w:p>
    <w:p w14:paraId="5254F924" w14:textId="77777777" w:rsidR="004C2EE1" w:rsidRDefault="004C2EE1" w:rsidP="00251E75">
      <w:pPr>
        <w:pStyle w:val="ResponseMinister"/>
        <w:spacing w:after="0"/>
        <w:rPr>
          <w:b/>
          <w:bCs/>
          <w:i/>
          <w:iCs/>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76D10D03" w14:textId="77777777" w:rsidR="001B643E" w:rsidRDefault="001B643E" w:rsidP="003532E4">
      <w:pPr>
        <w:spacing w:after="120"/>
        <w:rPr>
          <w:rFonts w:eastAsiaTheme="minorEastAsia" w:cs="Times"/>
          <w:b/>
          <w:bCs/>
          <w:i/>
          <w:iCs/>
          <w:sz w:val="16"/>
          <w:szCs w:val="16"/>
        </w:rPr>
      </w:pPr>
    </w:p>
    <w:p w14:paraId="6A99785A" w14:textId="77777777" w:rsidR="00AE07AA" w:rsidRDefault="00AE07AA" w:rsidP="003532E4">
      <w:pPr>
        <w:spacing w:after="120"/>
        <w:rPr>
          <w:rFonts w:eastAsiaTheme="minorEastAsia" w:cs="Times"/>
          <w:b/>
          <w:bCs/>
          <w:i/>
          <w:iCs/>
          <w:sz w:val="16"/>
          <w:szCs w:val="16"/>
        </w:rPr>
      </w:pPr>
    </w:p>
    <w:p w14:paraId="292BA5EB" w14:textId="77777777" w:rsidR="00334A7A" w:rsidRDefault="00334A7A" w:rsidP="003532E4">
      <w:pPr>
        <w:spacing w:after="120"/>
        <w:rPr>
          <w:rFonts w:eastAsiaTheme="minorEastAsia" w:cs="Times"/>
          <w:b/>
          <w:bCs/>
          <w:i/>
          <w:iCs/>
          <w:sz w:val="16"/>
          <w:szCs w:val="16"/>
        </w:rPr>
      </w:pPr>
    </w:p>
    <w:p w14:paraId="00623C7E" w14:textId="65344DCF" w:rsidR="003532E4" w:rsidRDefault="003532E4" w:rsidP="003532E4">
      <w:pPr>
        <w:spacing w:after="120"/>
        <w:rPr>
          <w:rFonts w:eastAsiaTheme="minorEastAsia" w:cs="Times"/>
          <w:b/>
          <w:bCs/>
          <w:i/>
          <w:iCs/>
          <w:sz w:val="16"/>
          <w:szCs w:val="16"/>
        </w:rPr>
      </w:pPr>
      <w:r>
        <w:rPr>
          <w:rFonts w:eastAsiaTheme="minorEastAsia" w:cs="Times"/>
          <w:b/>
          <w:bCs/>
          <w:i/>
          <w:iCs/>
          <w:sz w:val="16"/>
          <w:szCs w:val="16"/>
        </w:rPr>
        <w:lastRenderedPageBreak/>
        <w:t xml:space="preserve">PLEASE </w:t>
      </w:r>
      <w:r w:rsidRPr="00F64304">
        <w:rPr>
          <w:rFonts w:eastAsiaTheme="minorEastAsia" w:cs="Times"/>
          <w:b/>
          <w:bCs/>
          <w:i/>
          <w:iCs/>
          <w:sz w:val="16"/>
          <w:szCs w:val="16"/>
        </w:rPr>
        <w:t>BE SEATED</w:t>
      </w:r>
    </w:p>
    <w:p w14:paraId="2299E8F9" w14:textId="77777777" w:rsidR="00954691" w:rsidRDefault="00954691" w:rsidP="003532E4">
      <w:pPr>
        <w:spacing w:after="120"/>
        <w:rPr>
          <w:rFonts w:eastAsiaTheme="minorEastAsia" w:cs="Times"/>
          <w:b/>
          <w:bCs/>
          <w:i/>
          <w:iCs/>
          <w:sz w:val="16"/>
          <w:szCs w:val="16"/>
        </w:rPr>
      </w:pPr>
    </w:p>
    <w:p w14:paraId="3CD304D6" w14:textId="5AF8575D"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4"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4"/>
    </w:p>
    <w:p w14:paraId="50BE0A04" w14:textId="77777777" w:rsidR="00954691" w:rsidRDefault="00954691" w:rsidP="00BA2CBB">
      <w:pPr>
        <w:keepNext/>
        <w:tabs>
          <w:tab w:val="right" w:pos="8640"/>
          <w:tab w:val="right" w:pos="9540"/>
        </w:tabs>
        <w:outlineLvl w:val="0"/>
        <w:rPr>
          <w:b/>
          <w:caps/>
          <w:sz w:val="22"/>
          <w:szCs w:val="22"/>
        </w:rPr>
      </w:pPr>
    </w:p>
    <w:p w14:paraId="10DCAB3D" w14:textId="058B6C15" w:rsidR="00BA2CBB" w:rsidRDefault="00290B49" w:rsidP="00BA2CBB">
      <w:pPr>
        <w:keepNext/>
        <w:tabs>
          <w:tab w:val="right" w:pos="8640"/>
          <w:tab w:val="right" w:pos="9540"/>
        </w:tabs>
        <w:outlineLvl w:val="0"/>
        <w:rPr>
          <w:b/>
          <w:caps/>
          <w:sz w:val="22"/>
          <w:szCs w:val="22"/>
        </w:rPr>
      </w:pPr>
      <w:r>
        <w:rPr>
          <w:b/>
          <w:caps/>
          <w:sz w:val="22"/>
          <w:szCs w:val="22"/>
        </w:rPr>
        <w:t>the FIRST LESSON</w:t>
      </w:r>
      <w:r w:rsidR="007033B5">
        <w:rPr>
          <w:b/>
          <w:caps/>
          <w:sz w:val="22"/>
          <w:szCs w:val="22"/>
        </w:rPr>
        <w:tab/>
      </w:r>
      <w:r w:rsidR="00AE07AA">
        <w:rPr>
          <w:b/>
          <w:caps/>
          <w:sz w:val="22"/>
          <w:szCs w:val="22"/>
        </w:rPr>
        <w:t>nUMBERS 6:22-27</w:t>
      </w:r>
    </w:p>
    <w:p w14:paraId="085AAB57" w14:textId="77777777" w:rsidR="00AE07AA" w:rsidRPr="00AE07AA" w:rsidRDefault="00AE07AA" w:rsidP="00AE07AA">
      <w:pPr>
        <w:shd w:val="clear" w:color="auto" w:fill="FFFFFF"/>
        <w:spacing w:before="100" w:beforeAutospacing="1" w:after="100" w:afterAutospacing="1"/>
        <w:rPr>
          <w:rFonts w:cs="Segoe UI"/>
          <w:color w:val="000000"/>
          <w:sz w:val="20"/>
          <w:szCs w:val="20"/>
        </w:rPr>
      </w:pPr>
      <w:r w:rsidRPr="00AE07AA">
        <w:rPr>
          <w:rFonts w:cs="Segoe UI"/>
          <w:b/>
          <w:bCs/>
          <w:color w:val="000000"/>
          <w:sz w:val="20"/>
          <w:szCs w:val="20"/>
          <w:vertAlign w:val="superscript"/>
        </w:rPr>
        <w:t>22 </w:t>
      </w:r>
      <w:r w:rsidRPr="00AE07AA">
        <w:rPr>
          <w:rFonts w:cs="Segoe UI"/>
          <w:color w:val="000000"/>
          <w:sz w:val="20"/>
          <w:szCs w:val="20"/>
        </w:rPr>
        <w:t>The </w:t>
      </w:r>
      <w:r w:rsidRPr="00AE07AA">
        <w:rPr>
          <w:rFonts w:cs="Segoe UI"/>
          <w:smallCaps/>
          <w:color w:val="000000"/>
          <w:sz w:val="20"/>
          <w:szCs w:val="20"/>
        </w:rPr>
        <w:t>Lord</w:t>
      </w:r>
      <w:r w:rsidRPr="00AE07AA">
        <w:rPr>
          <w:rFonts w:cs="Segoe UI"/>
          <w:color w:val="000000"/>
          <w:sz w:val="20"/>
          <w:szCs w:val="20"/>
        </w:rPr>
        <w:t> told Moses </w:t>
      </w:r>
      <w:r w:rsidRPr="00AE07AA">
        <w:rPr>
          <w:rFonts w:cs="Segoe UI"/>
          <w:b/>
          <w:bCs/>
          <w:color w:val="000000"/>
          <w:sz w:val="20"/>
          <w:szCs w:val="20"/>
          <w:vertAlign w:val="superscript"/>
        </w:rPr>
        <w:t>23 </w:t>
      </w:r>
      <w:r w:rsidRPr="00AE07AA">
        <w:rPr>
          <w:rFonts w:cs="Segoe UI"/>
          <w:color w:val="000000"/>
          <w:sz w:val="20"/>
          <w:szCs w:val="20"/>
        </w:rPr>
        <w:t>to speak to Aaron and to his sons and to tell them to bless the Israelites with these words:</w:t>
      </w:r>
    </w:p>
    <w:p w14:paraId="196BDB69" w14:textId="22C0F594" w:rsidR="00AE07AA" w:rsidRPr="00AE07AA" w:rsidRDefault="00AE07AA" w:rsidP="00AE07AA">
      <w:pPr>
        <w:shd w:val="clear" w:color="auto" w:fill="FFFFFF"/>
        <w:rPr>
          <w:rFonts w:cs="Segoe UI"/>
          <w:color w:val="000000"/>
          <w:sz w:val="20"/>
          <w:szCs w:val="20"/>
        </w:rPr>
      </w:pPr>
      <w:r w:rsidRPr="00AE07AA">
        <w:rPr>
          <w:rFonts w:cs="Segoe UI"/>
          <w:b/>
          <w:bCs/>
          <w:color w:val="000000"/>
          <w:sz w:val="20"/>
          <w:szCs w:val="20"/>
          <w:vertAlign w:val="superscript"/>
        </w:rPr>
        <w:t>24 </w:t>
      </w:r>
      <w:r w:rsidRPr="00AE07AA">
        <w:rPr>
          <w:rFonts w:cs="Segoe UI"/>
          <w:color w:val="000000"/>
          <w:sz w:val="20"/>
          <w:szCs w:val="20"/>
        </w:rPr>
        <w:t>The </w:t>
      </w:r>
      <w:r w:rsidRPr="00AE07AA">
        <w:rPr>
          <w:rFonts w:cs="Segoe UI"/>
          <w:smallCaps/>
          <w:color w:val="000000"/>
          <w:sz w:val="20"/>
          <w:szCs w:val="20"/>
        </w:rPr>
        <w:t>Lord</w:t>
      </w:r>
      <w:r w:rsidRPr="00AE07AA">
        <w:rPr>
          <w:rFonts w:cs="Segoe UI"/>
          <w:color w:val="000000"/>
          <w:sz w:val="20"/>
          <w:szCs w:val="20"/>
        </w:rPr>
        <w:t> bless you and keep you.</w:t>
      </w:r>
      <w:r w:rsidRPr="00AE07AA">
        <w:rPr>
          <w:rFonts w:cs="Segoe UI"/>
          <w:color w:val="000000"/>
          <w:sz w:val="20"/>
          <w:szCs w:val="20"/>
        </w:rPr>
        <w:br/>
      </w:r>
      <w:r w:rsidRPr="00AE07AA">
        <w:rPr>
          <w:rFonts w:cs="Segoe UI"/>
          <w:b/>
          <w:bCs/>
          <w:color w:val="000000"/>
          <w:sz w:val="20"/>
          <w:szCs w:val="20"/>
          <w:vertAlign w:val="superscript"/>
        </w:rPr>
        <w:t>25 </w:t>
      </w:r>
      <w:r w:rsidRPr="00AE07AA">
        <w:rPr>
          <w:rFonts w:cs="Segoe UI"/>
          <w:color w:val="000000"/>
          <w:sz w:val="20"/>
          <w:szCs w:val="20"/>
        </w:rPr>
        <w:t>The </w:t>
      </w:r>
      <w:r w:rsidRPr="00AE07AA">
        <w:rPr>
          <w:rFonts w:cs="Segoe UI"/>
          <w:smallCaps/>
          <w:color w:val="000000"/>
          <w:sz w:val="20"/>
          <w:szCs w:val="20"/>
        </w:rPr>
        <w:t>Lord</w:t>
      </w:r>
      <w:r w:rsidRPr="00AE07AA">
        <w:rPr>
          <w:rFonts w:cs="Segoe UI"/>
          <w:color w:val="000000"/>
          <w:sz w:val="20"/>
          <w:szCs w:val="20"/>
        </w:rPr>
        <w:t> make his face shine on you</w:t>
      </w:r>
      <w:r w:rsidRPr="00AE07AA">
        <w:rPr>
          <w:rFonts w:cs="Segoe UI"/>
          <w:color w:val="000000"/>
          <w:sz w:val="20"/>
          <w:szCs w:val="20"/>
        </w:rPr>
        <w:br/>
        <w:t>and be gracious to you.</w:t>
      </w:r>
      <w:r w:rsidRPr="00AE07AA">
        <w:rPr>
          <w:rFonts w:cs="Segoe UI"/>
          <w:color w:val="000000"/>
          <w:sz w:val="20"/>
          <w:szCs w:val="20"/>
        </w:rPr>
        <w:br/>
      </w:r>
      <w:r w:rsidRPr="00AE07AA">
        <w:rPr>
          <w:rFonts w:cs="Segoe UI"/>
          <w:b/>
          <w:bCs/>
          <w:color w:val="000000"/>
          <w:sz w:val="20"/>
          <w:szCs w:val="20"/>
          <w:vertAlign w:val="superscript"/>
        </w:rPr>
        <w:t>26 </w:t>
      </w:r>
      <w:r w:rsidRPr="00AE07AA">
        <w:rPr>
          <w:rFonts w:cs="Segoe UI"/>
          <w:color w:val="000000"/>
          <w:sz w:val="20"/>
          <w:szCs w:val="20"/>
        </w:rPr>
        <w:t>The </w:t>
      </w:r>
      <w:r w:rsidRPr="00AE07AA">
        <w:rPr>
          <w:rFonts w:cs="Segoe UI"/>
          <w:smallCaps/>
          <w:color w:val="000000"/>
          <w:sz w:val="20"/>
          <w:szCs w:val="20"/>
        </w:rPr>
        <w:t>Lord</w:t>
      </w:r>
      <w:r w:rsidRPr="00AE07AA">
        <w:rPr>
          <w:rFonts w:cs="Segoe UI"/>
          <w:color w:val="000000"/>
          <w:sz w:val="20"/>
          <w:szCs w:val="20"/>
        </w:rPr>
        <w:t> look on you with favor</w:t>
      </w:r>
      <w:r w:rsidRPr="00AE07AA">
        <w:rPr>
          <w:rFonts w:cs="Segoe UI"/>
          <w:color w:val="000000"/>
          <w:sz w:val="20"/>
          <w:szCs w:val="20"/>
        </w:rPr>
        <w:br/>
        <w:t>and give you peace.</w:t>
      </w:r>
    </w:p>
    <w:p w14:paraId="59CD0477" w14:textId="77777777" w:rsidR="00AE07AA" w:rsidRPr="00AE07AA" w:rsidRDefault="00AE07AA" w:rsidP="00AE07AA">
      <w:pPr>
        <w:shd w:val="clear" w:color="auto" w:fill="FFFFFF"/>
        <w:spacing w:before="240" w:after="100" w:afterAutospacing="1"/>
        <w:rPr>
          <w:rFonts w:cs="Segoe UI"/>
          <w:color w:val="000000"/>
          <w:sz w:val="20"/>
          <w:szCs w:val="20"/>
        </w:rPr>
      </w:pPr>
      <w:r w:rsidRPr="00AE07AA">
        <w:rPr>
          <w:rFonts w:cs="Segoe UI"/>
          <w:b/>
          <w:bCs/>
          <w:color w:val="000000"/>
          <w:sz w:val="20"/>
          <w:szCs w:val="20"/>
          <w:vertAlign w:val="superscript"/>
        </w:rPr>
        <w:t>27 </w:t>
      </w:r>
      <w:r w:rsidRPr="00AE07AA">
        <w:rPr>
          <w:rFonts w:cs="Segoe UI"/>
          <w:color w:val="000000"/>
          <w:sz w:val="20"/>
          <w:szCs w:val="20"/>
        </w:rPr>
        <w:t>In this way they will put my name on the Israelites, and I will bless them.</w:t>
      </w:r>
    </w:p>
    <w:p w14:paraId="369023F7" w14:textId="77777777" w:rsidR="00334A7A" w:rsidRDefault="00334A7A" w:rsidP="00362926">
      <w:pPr>
        <w:tabs>
          <w:tab w:val="right" w:pos="8640"/>
        </w:tabs>
        <w:rPr>
          <w:b/>
          <w:sz w:val="22"/>
          <w:szCs w:val="22"/>
        </w:rPr>
      </w:pPr>
    </w:p>
    <w:p w14:paraId="3EA95263" w14:textId="77777777" w:rsidR="00334A7A" w:rsidRDefault="00334A7A" w:rsidP="00362926">
      <w:pPr>
        <w:tabs>
          <w:tab w:val="right" w:pos="8640"/>
        </w:tabs>
        <w:rPr>
          <w:b/>
          <w:sz w:val="22"/>
          <w:szCs w:val="22"/>
        </w:rPr>
      </w:pPr>
    </w:p>
    <w:p w14:paraId="728D270F" w14:textId="77777777" w:rsidR="00334A7A" w:rsidRDefault="00334A7A" w:rsidP="00362926">
      <w:pPr>
        <w:tabs>
          <w:tab w:val="right" w:pos="8640"/>
        </w:tabs>
        <w:rPr>
          <w:b/>
          <w:sz w:val="22"/>
          <w:szCs w:val="22"/>
        </w:rPr>
      </w:pPr>
    </w:p>
    <w:p w14:paraId="6E80D5CD" w14:textId="77777777" w:rsidR="00334A7A" w:rsidRDefault="00334A7A" w:rsidP="00362926">
      <w:pPr>
        <w:tabs>
          <w:tab w:val="right" w:pos="8640"/>
        </w:tabs>
        <w:rPr>
          <w:b/>
          <w:sz w:val="22"/>
          <w:szCs w:val="22"/>
        </w:rPr>
      </w:pPr>
    </w:p>
    <w:p w14:paraId="421CFB0B" w14:textId="77777777" w:rsidR="00334A7A" w:rsidRDefault="00334A7A" w:rsidP="00362926">
      <w:pPr>
        <w:tabs>
          <w:tab w:val="right" w:pos="8640"/>
        </w:tabs>
        <w:rPr>
          <w:b/>
          <w:sz w:val="22"/>
          <w:szCs w:val="22"/>
        </w:rPr>
      </w:pPr>
    </w:p>
    <w:p w14:paraId="2655DC34" w14:textId="77777777" w:rsidR="00334A7A" w:rsidRDefault="00334A7A" w:rsidP="00362926">
      <w:pPr>
        <w:tabs>
          <w:tab w:val="right" w:pos="8640"/>
        </w:tabs>
        <w:rPr>
          <w:b/>
          <w:sz w:val="22"/>
          <w:szCs w:val="22"/>
        </w:rPr>
      </w:pPr>
    </w:p>
    <w:p w14:paraId="222F6F1C" w14:textId="77777777" w:rsidR="00334A7A" w:rsidRDefault="00334A7A" w:rsidP="00362926">
      <w:pPr>
        <w:tabs>
          <w:tab w:val="right" w:pos="8640"/>
        </w:tabs>
        <w:rPr>
          <w:b/>
          <w:sz w:val="22"/>
          <w:szCs w:val="22"/>
        </w:rPr>
      </w:pPr>
    </w:p>
    <w:p w14:paraId="20B9FB7F" w14:textId="77777777" w:rsidR="00334A7A" w:rsidRDefault="00334A7A" w:rsidP="00362926">
      <w:pPr>
        <w:tabs>
          <w:tab w:val="right" w:pos="8640"/>
        </w:tabs>
        <w:rPr>
          <w:b/>
          <w:sz w:val="22"/>
          <w:szCs w:val="22"/>
        </w:rPr>
      </w:pPr>
    </w:p>
    <w:p w14:paraId="70831D8D" w14:textId="77777777" w:rsidR="00334A7A" w:rsidRDefault="00334A7A" w:rsidP="00362926">
      <w:pPr>
        <w:tabs>
          <w:tab w:val="right" w:pos="8640"/>
        </w:tabs>
        <w:rPr>
          <w:b/>
          <w:sz w:val="22"/>
          <w:szCs w:val="22"/>
        </w:rPr>
      </w:pPr>
    </w:p>
    <w:p w14:paraId="4A099448" w14:textId="77777777" w:rsidR="00334A7A" w:rsidRDefault="00334A7A" w:rsidP="00362926">
      <w:pPr>
        <w:tabs>
          <w:tab w:val="right" w:pos="8640"/>
        </w:tabs>
        <w:rPr>
          <w:b/>
          <w:sz w:val="22"/>
          <w:szCs w:val="22"/>
        </w:rPr>
      </w:pPr>
    </w:p>
    <w:p w14:paraId="13D2FE2D" w14:textId="77777777" w:rsidR="00334A7A" w:rsidRDefault="00334A7A" w:rsidP="00362926">
      <w:pPr>
        <w:tabs>
          <w:tab w:val="right" w:pos="8640"/>
        </w:tabs>
        <w:rPr>
          <w:b/>
          <w:sz w:val="22"/>
          <w:szCs w:val="22"/>
        </w:rPr>
      </w:pPr>
    </w:p>
    <w:p w14:paraId="2C48EA4B" w14:textId="77777777" w:rsidR="00334A7A" w:rsidRDefault="00334A7A" w:rsidP="00362926">
      <w:pPr>
        <w:tabs>
          <w:tab w:val="right" w:pos="8640"/>
        </w:tabs>
        <w:rPr>
          <w:b/>
          <w:sz w:val="22"/>
          <w:szCs w:val="22"/>
        </w:rPr>
      </w:pPr>
    </w:p>
    <w:p w14:paraId="313A2C58" w14:textId="77777777" w:rsidR="00334A7A" w:rsidRDefault="00334A7A" w:rsidP="00362926">
      <w:pPr>
        <w:tabs>
          <w:tab w:val="right" w:pos="8640"/>
        </w:tabs>
        <w:rPr>
          <w:b/>
          <w:sz w:val="22"/>
          <w:szCs w:val="22"/>
        </w:rPr>
      </w:pPr>
    </w:p>
    <w:p w14:paraId="3D8A2E99" w14:textId="77777777" w:rsidR="00334A7A" w:rsidRDefault="00334A7A" w:rsidP="00362926">
      <w:pPr>
        <w:tabs>
          <w:tab w:val="right" w:pos="8640"/>
        </w:tabs>
        <w:rPr>
          <w:b/>
          <w:sz w:val="22"/>
          <w:szCs w:val="22"/>
        </w:rPr>
      </w:pPr>
    </w:p>
    <w:p w14:paraId="6BA7C619" w14:textId="77777777" w:rsidR="00334A7A" w:rsidRDefault="00334A7A" w:rsidP="00362926">
      <w:pPr>
        <w:tabs>
          <w:tab w:val="right" w:pos="8640"/>
        </w:tabs>
        <w:rPr>
          <w:b/>
          <w:sz w:val="22"/>
          <w:szCs w:val="22"/>
        </w:rPr>
      </w:pPr>
    </w:p>
    <w:p w14:paraId="0705C296" w14:textId="77777777" w:rsidR="00334A7A" w:rsidRDefault="00334A7A" w:rsidP="00362926">
      <w:pPr>
        <w:tabs>
          <w:tab w:val="right" w:pos="8640"/>
        </w:tabs>
        <w:rPr>
          <w:b/>
          <w:sz w:val="22"/>
          <w:szCs w:val="22"/>
        </w:rPr>
      </w:pPr>
    </w:p>
    <w:p w14:paraId="3066D247" w14:textId="77777777" w:rsidR="00334A7A" w:rsidRDefault="00334A7A" w:rsidP="00362926">
      <w:pPr>
        <w:tabs>
          <w:tab w:val="right" w:pos="8640"/>
        </w:tabs>
        <w:rPr>
          <w:b/>
          <w:sz w:val="22"/>
          <w:szCs w:val="22"/>
        </w:rPr>
      </w:pPr>
    </w:p>
    <w:p w14:paraId="04687868" w14:textId="77777777" w:rsidR="00334A7A" w:rsidRDefault="00334A7A" w:rsidP="00362926">
      <w:pPr>
        <w:tabs>
          <w:tab w:val="right" w:pos="8640"/>
        </w:tabs>
        <w:rPr>
          <w:b/>
          <w:sz w:val="22"/>
          <w:szCs w:val="22"/>
        </w:rPr>
      </w:pPr>
    </w:p>
    <w:p w14:paraId="43590F1A" w14:textId="77777777" w:rsidR="00334A7A" w:rsidRDefault="00334A7A" w:rsidP="00362926">
      <w:pPr>
        <w:tabs>
          <w:tab w:val="right" w:pos="8640"/>
        </w:tabs>
        <w:rPr>
          <w:b/>
          <w:sz w:val="22"/>
          <w:szCs w:val="22"/>
        </w:rPr>
      </w:pPr>
    </w:p>
    <w:p w14:paraId="4F57BDD4" w14:textId="47C3AE67" w:rsidR="00362926" w:rsidRDefault="008E277F" w:rsidP="00362926">
      <w:pPr>
        <w:tabs>
          <w:tab w:val="right" w:pos="8640"/>
        </w:tabs>
        <w:rPr>
          <w:b/>
          <w:sz w:val="22"/>
          <w:szCs w:val="22"/>
        </w:rPr>
      </w:pPr>
      <w:r>
        <w:rPr>
          <w:b/>
          <w:sz w:val="22"/>
          <w:szCs w:val="22"/>
        </w:rPr>
        <w:lastRenderedPageBreak/>
        <w:t xml:space="preserve">PSALM OF THE DAY </w:t>
      </w:r>
      <w:r>
        <w:rPr>
          <w:b/>
          <w:sz w:val="22"/>
          <w:szCs w:val="22"/>
        </w:rPr>
        <w:tab/>
      </w:r>
    </w:p>
    <w:p w14:paraId="0A344C59" w14:textId="77777777" w:rsidR="00AE07AA" w:rsidRPr="00AE07AA" w:rsidRDefault="00AE07AA" w:rsidP="00AE07AA">
      <w:pPr>
        <w:keepNext/>
        <w:tabs>
          <w:tab w:val="right" w:pos="7200"/>
        </w:tabs>
        <w:spacing w:before="360" w:after="200"/>
        <w:rPr>
          <w:rFonts w:ascii="Candara" w:hAnsi="Candara"/>
          <w:b/>
          <w:bCs/>
          <w:color w:val="000000"/>
          <w:sz w:val="26"/>
          <w:szCs w:val="26"/>
        </w:rPr>
      </w:pPr>
      <w:r w:rsidRPr="00AE07AA">
        <w:rPr>
          <w:rFonts w:ascii="Candara" w:hAnsi="Candara"/>
          <w:b/>
          <w:bCs/>
          <w:color w:val="000000"/>
          <w:sz w:val="26"/>
          <w:szCs w:val="26"/>
        </w:rPr>
        <w:t>8D I Will Praise Your Name Forever</w:t>
      </w:r>
      <w:r w:rsidRPr="00AE07AA">
        <w:rPr>
          <w:rFonts w:ascii="Candara" w:hAnsi="Candara"/>
          <w:b/>
          <w:bCs/>
          <w:color w:val="000000"/>
          <w:sz w:val="26"/>
          <w:szCs w:val="26"/>
        </w:rPr>
        <w:tab/>
      </w:r>
      <w:r w:rsidRPr="00AE07AA">
        <w:rPr>
          <w:rFonts w:ascii="Candara" w:hAnsi="Candara"/>
          <w:i/>
          <w:iCs/>
          <w:color w:val="000000"/>
          <w:sz w:val="20"/>
          <w:szCs w:val="20"/>
        </w:rPr>
        <w:t>Psalm 8D</w:t>
      </w:r>
    </w:p>
    <w:p w14:paraId="1361A450" w14:textId="77777777" w:rsidR="00AE07AA" w:rsidRPr="00AE07AA" w:rsidRDefault="00AE07AA" w:rsidP="00AE07A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07AA">
        <w:rPr>
          <w:rFonts w:ascii="Constantia" w:hAnsi="Constantia"/>
          <w:noProof/>
          <w:color w:val="000000"/>
          <w:sz w:val="21"/>
          <w:szCs w:val="21"/>
        </w:rPr>
        <w:drawing>
          <wp:inline distT="0" distB="0" distL="0" distR="0" wp14:anchorId="510FBFA7" wp14:editId="6438393D">
            <wp:extent cx="4572000" cy="845820"/>
            <wp:effectExtent l="0" t="0" r="0" b="0"/>
            <wp:docPr id="17" name="Picture 17" descr="https://builder.christianworship.com/static-assets/print/ed6fccc44e74a4daffd444228a3b35cf4110f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print/ed6fccc44e74a4daffd444228a3b35cf4110f66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845820"/>
                    </a:xfrm>
                    <a:prstGeom prst="rect">
                      <a:avLst/>
                    </a:prstGeom>
                    <a:noFill/>
                    <a:ln>
                      <a:noFill/>
                    </a:ln>
                  </pic:spPr>
                </pic:pic>
              </a:graphicData>
            </a:graphic>
          </wp:inline>
        </w:drawing>
      </w:r>
    </w:p>
    <w:p w14:paraId="23E94A76" w14:textId="77777777" w:rsidR="00AE07AA" w:rsidRPr="00AE07AA" w:rsidRDefault="00AE07AA" w:rsidP="00AE07A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07AA">
        <w:rPr>
          <w:rFonts w:ascii="Constantia" w:hAnsi="Constantia"/>
          <w:noProof/>
          <w:color w:val="000000"/>
          <w:sz w:val="21"/>
          <w:szCs w:val="21"/>
        </w:rPr>
        <w:drawing>
          <wp:inline distT="0" distB="0" distL="0" distR="0" wp14:anchorId="5BF8D59D" wp14:editId="7427DCEC">
            <wp:extent cx="4572000" cy="1059180"/>
            <wp:effectExtent l="0" t="0" r="0" b="7620"/>
            <wp:docPr id="18" name="Picture 18" descr="https://builder.christianworship.com/static-assets/print/cbe2db1a9931186849928e898f79eecf257565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print/cbe2db1a9931186849928e898f79eecf257565c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059180"/>
                    </a:xfrm>
                    <a:prstGeom prst="rect">
                      <a:avLst/>
                    </a:prstGeom>
                    <a:noFill/>
                    <a:ln>
                      <a:noFill/>
                    </a:ln>
                  </pic:spPr>
                </pic:pic>
              </a:graphicData>
            </a:graphic>
          </wp:inline>
        </w:drawing>
      </w:r>
    </w:p>
    <w:p w14:paraId="47DA4996" w14:textId="77777777" w:rsidR="00AE07AA" w:rsidRPr="00AE07AA" w:rsidRDefault="00AE07AA" w:rsidP="00AE07A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07AA">
        <w:rPr>
          <w:rFonts w:ascii="Constantia" w:hAnsi="Constantia"/>
          <w:color w:val="000000"/>
          <w:sz w:val="21"/>
          <w:szCs w:val="21"/>
        </w:rPr>
        <w:t> </w:t>
      </w:r>
    </w:p>
    <w:p w14:paraId="1C45EC97" w14:textId="77777777" w:rsidR="00AE07AA" w:rsidRPr="00AE07AA" w:rsidRDefault="00AE07AA" w:rsidP="00AE07A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07AA">
        <w:rPr>
          <w:rFonts w:ascii="Constantia" w:hAnsi="Constantia"/>
          <w:smallCaps/>
          <w:color w:val="000000"/>
          <w:sz w:val="21"/>
          <w:szCs w:val="21"/>
        </w:rPr>
        <w:t>Lord</w:t>
      </w:r>
      <w:r w:rsidRPr="00AE07AA">
        <w:rPr>
          <w:rFonts w:ascii="Constantia" w:hAnsi="Constantia"/>
          <w:color w:val="000000"/>
          <w:sz w:val="21"/>
          <w:szCs w:val="21"/>
        </w:rPr>
        <w:t xml:space="preserve">, our Lord, how majestic is your name in </w:t>
      </w:r>
      <w:r w:rsidRPr="00AE07AA">
        <w:rPr>
          <w:rFonts w:ascii="Constantia" w:hAnsi="Constantia"/>
          <w:color w:val="FF0000"/>
          <w:sz w:val="21"/>
          <w:szCs w:val="21"/>
        </w:rPr>
        <w:t>/</w:t>
      </w:r>
      <w:r w:rsidRPr="00AE07AA">
        <w:rPr>
          <w:rFonts w:ascii="Constantia" w:hAnsi="Constantia"/>
          <w:color w:val="000000"/>
          <w:sz w:val="21"/>
          <w:szCs w:val="21"/>
        </w:rPr>
        <w:t xml:space="preserve"> all the earth! </w:t>
      </w:r>
      <w:r w:rsidRPr="00AE07AA">
        <w:rPr>
          <w:rFonts w:ascii="Constantia" w:hAnsi="Constantia"/>
          <w:color w:val="000000"/>
          <w:sz w:val="21"/>
          <w:szCs w:val="21"/>
        </w:rPr>
        <w:br/>
        <w:t xml:space="preserve">    You have set your glory in the </w:t>
      </w:r>
      <w:r w:rsidRPr="00AE07AA">
        <w:rPr>
          <w:rFonts w:ascii="Constantia" w:hAnsi="Constantia"/>
          <w:color w:val="FF0000"/>
          <w:sz w:val="21"/>
          <w:szCs w:val="21"/>
        </w:rPr>
        <w:t>/</w:t>
      </w:r>
      <w:r w:rsidRPr="00AE07AA">
        <w:rPr>
          <w:rFonts w:ascii="Constantia" w:hAnsi="Constantia"/>
          <w:color w:val="000000"/>
          <w:sz w:val="21"/>
          <w:szCs w:val="21"/>
        </w:rPr>
        <w:t xml:space="preserve"> heavens. </w:t>
      </w:r>
      <w:r w:rsidRPr="00AE07AA">
        <w:rPr>
          <w:rFonts w:ascii="Constantia" w:hAnsi="Constantia"/>
          <w:color w:val="000000"/>
          <w:sz w:val="21"/>
          <w:szCs w:val="21"/>
        </w:rPr>
        <w:br/>
        <w:t xml:space="preserve">When I consider your heavens, the work of your </w:t>
      </w:r>
      <w:r w:rsidRPr="00AE07AA">
        <w:rPr>
          <w:rFonts w:ascii="Constantia" w:hAnsi="Constantia"/>
          <w:color w:val="FF0000"/>
          <w:sz w:val="21"/>
          <w:szCs w:val="21"/>
        </w:rPr>
        <w:t>/</w:t>
      </w:r>
      <w:r w:rsidRPr="00AE07AA">
        <w:rPr>
          <w:rFonts w:ascii="Constantia" w:hAnsi="Constantia"/>
          <w:color w:val="000000"/>
          <w:sz w:val="21"/>
          <w:szCs w:val="21"/>
        </w:rPr>
        <w:t xml:space="preserve"> fingers, </w:t>
      </w:r>
      <w:r w:rsidRPr="00AE07AA">
        <w:rPr>
          <w:rFonts w:ascii="Constantia" w:hAnsi="Constantia"/>
          <w:color w:val="000000"/>
          <w:sz w:val="21"/>
          <w:szCs w:val="21"/>
        </w:rPr>
        <w:br/>
        <w:t xml:space="preserve">    the moon and the stars, which you have </w:t>
      </w:r>
      <w:r w:rsidRPr="00AE07AA">
        <w:rPr>
          <w:rFonts w:ascii="Constantia" w:hAnsi="Constantia"/>
          <w:color w:val="FF0000"/>
          <w:sz w:val="21"/>
          <w:szCs w:val="21"/>
        </w:rPr>
        <w:t>/</w:t>
      </w:r>
      <w:r w:rsidRPr="00AE07AA">
        <w:rPr>
          <w:rFonts w:ascii="Constantia" w:hAnsi="Constantia"/>
          <w:color w:val="000000"/>
          <w:sz w:val="21"/>
          <w:szCs w:val="21"/>
        </w:rPr>
        <w:t xml:space="preserve"> set in place,</w:t>
      </w:r>
      <w:r w:rsidRPr="00AE07AA">
        <w:rPr>
          <w:rFonts w:ascii="Constantia" w:hAnsi="Constantia"/>
          <w:color w:val="000000"/>
          <w:sz w:val="21"/>
          <w:szCs w:val="21"/>
        </w:rPr>
        <w:br/>
        <w:t xml:space="preserve">what is a human being that you are mind- </w:t>
      </w:r>
      <w:r w:rsidRPr="00AE07AA">
        <w:rPr>
          <w:rFonts w:ascii="Constantia" w:hAnsi="Constantia"/>
          <w:color w:val="FF0000"/>
          <w:sz w:val="21"/>
          <w:szCs w:val="21"/>
        </w:rPr>
        <w:t>/</w:t>
      </w:r>
      <w:r w:rsidRPr="00AE07AA">
        <w:rPr>
          <w:rFonts w:ascii="Constantia" w:hAnsi="Constantia"/>
          <w:color w:val="000000"/>
          <w:sz w:val="21"/>
          <w:szCs w:val="21"/>
        </w:rPr>
        <w:t xml:space="preserve"> </w:t>
      </w:r>
      <w:proofErr w:type="spellStart"/>
      <w:r w:rsidRPr="00AE07AA">
        <w:rPr>
          <w:rFonts w:ascii="Constantia" w:hAnsi="Constantia"/>
          <w:color w:val="000000"/>
          <w:sz w:val="21"/>
          <w:szCs w:val="21"/>
        </w:rPr>
        <w:t>ful</w:t>
      </w:r>
      <w:proofErr w:type="spellEnd"/>
      <w:r w:rsidRPr="00AE07AA">
        <w:rPr>
          <w:rFonts w:ascii="Constantia" w:hAnsi="Constantia"/>
          <w:color w:val="000000"/>
          <w:sz w:val="21"/>
          <w:szCs w:val="21"/>
        </w:rPr>
        <w:t xml:space="preserve"> of him, </w:t>
      </w:r>
      <w:r w:rsidRPr="00AE07AA">
        <w:rPr>
          <w:rFonts w:ascii="Constantia" w:hAnsi="Constantia"/>
          <w:color w:val="000000"/>
          <w:sz w:val="21"/>
          <w:szCs w:val="21"/>
        </w:rPr>
        <w:br/>
        <w:t xml:space="preserve">    a Son of Man that you </w:t>
      </w:r>
      <w:r w:rsidRPr="00AE07AA">
        <w:rPr>
          <w:rFonts w:ascii="Constantia" w:hAnsi="Constantia"/>
          <w:color w:val="FF0000"/>
          <w:sz w:val="21"/>
          <w:szCs w:val="21"/>
        </w:rPr>
        <w:t>/</w:t>
      </w:r>
      <w:r w:rsidRPr="00AE07AA">
        <w:rPr>
          <w:rFonts w:ascii="Constantia" w:hAnsi="Constantia"/>
          <w:color w:val="000000"/>
          <w:sz w:val="21"/>
          <w:szCs w:val="21"/>
        </w:rPr>
        <w:t xml:space="preserve"> care for him?</w:t>
      </w:r>
      <w:r w:rsidRPr="00AE07AA">
        <w:rPr>
          <w:rFonts w:ascii="Constantia" w:hAnsi="Constantia"/>
          <w:i/>
          <w:iCs/>
          <w:color w:val="000000"/>
          <w:sz w:val="21"/>
          <w:szCs w:val="21"/>
        </w:rPr>
        <w:t>   Refrain</w:t>
      </w:r>
    </w:p>
    <w:p w14:paraId="41922250" w14:textId="77777777" w:rsidR="00AE07AA" w:rsidRPr="00AE07AA" w:rsidRDefault="00AE07AA" w:rsidP="00AE07A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07AA">
        <w:rPr>
          <w:rFonts w:ascii="Constantia" w:hAnsi="Constantia"/>
          <w:color w:val="000000"/>
          <w:sz w:val="21"/>
          <w:szCs w:val="21"/>
        </w:rPr>
        <w:t> </w:t>
      </w:r>
    </w:p>
    <w:p w14:paraId="1E3B3F84" w14:textId="77777777" w:rsidR="00AE07AA" w:rsidRPr="00AE07AA" w:rsidRDefault="00AE07AA" w:rsidP="00AE07A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07AA">
        <w:rPr>
          <w:rFonts w:ascii="Constantia" w:hAnsi="Constantia"/>
          <w:color w:val="000000"/>
          <w:sz w:val="21"/>
          <w:szCs w:val="21"/>
        </w:rPr>
        <w:t xml:space="preserve">You made him a little lower than the </w:t>
      </w:r>
      <w:r w:rsidRPr="00AE07AA">
        <w:rPr>
          <w:rFonts w:ascii="Constantia" w:hAnsi="Constantia"/>
          <w:color w:val="FF0000"/>
          <w:sz w:val="21"/>
          <w:szCs w:val="21"/>
        </w:rPr>
        <w:t>/</w:t>
      </w:r>
      <w:r w:rsidRPr="00AE07AA">
        <w:rPr>
          <w:rFonts w:ascii="Constantia" w:hAnsi="Constantia"/>
          <w:color w:val="000000"/>
          <w:sz w:val="21"/>
          <w:szCs w:val="21"/>
        </w:rPr>
        <w:t xml:space="preserve"> angels </w:t>
      </w:r>
      <w:r w:rsidRPr="00AE07AA">
        <w:rPr>
          <w:rFonts w:ascii="Constantia" w:hAnsi="Constantia"/>
          <w:color w:val="000000"/>
          <w:sz w:val="21"/>
          <w:szCs w:val="21"/>
        </w:rPr>
        <w:br/>
        <w:t xml:space="preserve">    and crowned him with glory and </w:t>
      </w:r>
      <w:r w:rsidRPr="00AE07AA">
        <w:rPr>
          <w:rFonts w:ascii="Constantia" w:hAnsi="Constantia"/>
          <w:color w:val="FF0000"/>
          <w:sz w:val="21"/>
          <w:szCs w:val="21"/>
        </w:rPr>
        <w:t>/</w:t>
      </w:r>
      <w:r w:rsidRPr="00AE07AA">
        <w:rPr>
          <w:rFonts w:ascii="Constantia" w:hAnsi="Constantia"/>
          <w:color w:val="000000"/>
          <w:sz w:val="21"/>
          <w:szCs w:val="21"/>
        </w:rPr>
        <w:t xml:space="preserve"> honor.</w:t>
      </w:r>
      <w:r w:rsidRPr="00AE07AA">
        <w:rPr>
          <w:rFonts w:ascii="Constantia" w:hAnsi="Constantia"/>
          <w:color w:val="000000"/>
          <w:sz w:val="21"/>
          <w:szCs w:val="21"/>
        </w:rPr>
        <w:br/>
        <w:t xml:space="preserve">You made him ruler over the works </w:t>
      </w:r>
      <w:r w:rsidRPr="00AE07AA">
        <w:rPr>
          <w:rFonts w:ascii="Constantia" w:hAnsi="Constantia"/>
          <w:color w:val="FF0000"/>
          <w:sz w:val="21"/>
          <w:szCs w:val="21"/>
        </w:rPr>
        <w:t>/</w:t>
      </w:r>
      <w:r w:rsidRPr="00AE07AA">
        <w:rPr>
          <w:rFonts w:ascii="Constantia" w:hAnsi="Constantia"/>
          <w:color w:val="000000"/>
          <w:sz w:val="21"/>
          <w:szCs w:val="21"/>
        </w:rPr>
        <w:t xml:space="preserve"> of your hands; </w:t>
      </w:r>
      <w:r w:rsidRPr="00AE07AA">
        <w:rPr>
          <w:rFonts w:ascii="Constantia" w:hAnsi="Constantia"/>
          <w:color w:val="000000"/>
          <w:sz w:val="21"/>
          <w:szCs w:val="21"/>
        </w:rPr>
        <w:br/>
        <w:t xml:space="preserve">    you put everything un- </w:t>
      </w:r>
      <w:r w:rsidRPr="00AE07AA">
        <w:rPr>
          <w:rFonts w:ascii="Constantia" w:hAnsi="Constantia"/>
          <w:color w:val="FF0000"/>
          <w:sz w:val="21"/>
          <w:szCs w:val="21"/>
        </w:rPr>
        <w:t>/</w:t>
      </w:r>
      <w:r w:rsidRPr="00AE07AA">
        <w:rPr>
          <w:rFonts w:ascii="Constantia" w:hAnsi="Constantia"/>
          <w:color w:val="000000"/>
          <w:sz w:val="21"/>
          <w:szCs w:val="21"/>
        </w:rPr>
        <w:t xml:space="preserve"> der his feet.</w:t>
      </w:r>
      <w:r w:rsidRPr="00AE07AA">
        <w:rPr>
          <w:rFonts w:ascii="Constantia" w:hAnsi="Constantia"/>
          <w:color w:val="000000"/>
          <w:sz w:val="21"/>
          <w:szCs w:val="21"/>
        </w:rPr>
        <w:br/>
      </w:r>
      <w:r w:rsidRPr="00AE07AA">
        <w:rPr>
          <w:rFonts w:ascii="Constantia" w:hAnsi="Constantia"/>
          <w:b/>
          <w:bCs/>
          <w:color w:val="000000"/>
          <w:sz w:val="21"/>
          <w:szCs w:val="21"/>
        </w:rPr>
        <w:t>Glory be to the Father and</w:t>
      </w:r>
      <w:r w:rsidRPr="00AE07AA">
        <w:rPr>
          <w:rFonts w:ascii="Constantia" w:hAnsi="Constantia"/>
          <w:color w:val="000000"/>
          <w:sz w:val="21"/>
          <w:szCs w:val="21"/>
        </w:rPr>
        <w:t xml:space="preserve"> </w:t>
      </w:r>
      <w:r w:rsidRPr="00AE07AA">
        <w:rPr>
          <w:rFonts w:ascii="Constantia" w:hAnsi="Constantia"/>
          <w:color w:val="FF0000"/>
          <w:sz w:val="21"/>
          <w:szCs w:val="21"/>
        </w:rPr>
        <w:t>/</w:t>
      </w:r>
      <w:r w:rsidRPr="00AE07AA">
        <w:rPr>
          <w:rFonts w:ascii="Constantia" w:hAnsi="Constantia"/>
          <w:color w:val="000000"/>
          <w:sz w:val="21"/>
          <w:szCs w:val="21"/>
        </w:rPr>
        <w:t xml:space="preserve"> </w:t>
      </w:r>
      <w:r w:rsidRPr="00AE07AA">
        <w:rPr>
          <w:rFonts w:ascii="Constantia" w:hAnsi="Constantia"/>
          <w:b/>
          <w:bCs/>
          <w:color w:val="000000"/>
          <w:sz w:val="21"/>
          <w:szCs w:val="21"/>
        </w:rPr>
        <w:t>to the Son</w:t>
      </w:r>
      <w:r w:rsidRPr="00AE07AA">
        <w:rPr>
          <w:rFonts w:ascii="Constantia" w:hAnsi="Constantia"/>
          <w:color w:val="000000"/>
          <w:sz w:val="21"/>
          <w:szCs w:val="21"/>
        </w:rPr>
        <w:br/>
      </w:r>
      <w:r w:rsidRPr="00AE07AA">
        <w:rPr>
          <w:rFonts w:ascii="Constantia" w:hAnsi="Constantia"/>
          <w:b/>
          <w:bCs/>
          <w:color w:val="000000"/>
          <w:sz w:val="21"/>
          <w:szCs w:val="21"/>
        </w:rPr>
        <w:t>    and to the Holy</w:t>
      </w:r>
      <w:r w:rsidRPr="00AE07AA">
        <w:rPr>
          <w:rFonts w:ascii="Constantia" w:hAnsi="Constantia"/>
          <w:color w:val="000000"/>
          <w:sz w:val="21"/>
          <w:szCs w:val="21"/>
        </w:rPr>
        <w:t xml:space="preserve"> </w:t>
      </w:r>
      <w:r w:rsidRPr="00AE07AA">
        <w:rPr>
          <w:rFonts w:ascii="Constantia" w:hAnsi="Constantia"/>
          <w:color w:val="FF0000"/>
          <w:sz w:val="21"/>
          <w:szCs w:val="21"/>
        </w:rPr>
        <w:t>/</w:t>
      </w:r>
      <w:r w:rsidRPr="00AE07AA">
        <w:rPr>
          <w:rFonts w:ascii="Constantia" w:hAnsi="Constantia"/>
          <w:color w:val="000000"/>
          <w:sz w:val="21"/>
          <w:szCs w:val="21"/>
        </w:rPr>
        <w:t xml:space="preserve"> </w:t>
      </w:r>
      <w:r w:rsidRPr="00AE07AA">
        <w:rPr>
          <w:rFonts w:ascii="Constantia" w:hAnsi="Constantia"/>
          <w:b/>
          <w:bCs/>
          <w:color w:val="000000"/>
          <w:sz w:val="21"/>
          <w:szCs w:val="21"/>
        </w:rPr>
        <w:t>Spirit,</w:t>
      </w:r>
      <w:r w:rsidRPr="00AE07AA">
        <w:rPr>
          <w:rFonts w:ascii="Constantia" w:hAnsi="Constantia"/>
          <w:color w:val="000000"/>
          <w:sz w:val="21"/>
          <w:szCs w:val="21"/>
        </w:rPr>
        <w:br/>
      </w:r>
      <w:r w:rsidRPr="00AE07AA">
        <w:rPr>
          <w:rFonts w:ascii="Constantia" w:hAnsi="Constantia"/>
          <w:b/>
          <w:bCs/>
          <w:color w:val="000000"/>
          <w:sz w:val="21"/>
          <w:szCs w:val="21"/>
        </w:rPr>
        <w:t>as it was in the be-</w:t>
      </w:r>
      <w:r w:rsidRPr="00AE07AA">
        <w:rPr>
          <w:rFonts w:ascii="Constantia" w:hAnsi="Constantia"/>
          <w:color w:val="000000"/>
          <w:sz w:val="21"/>
          <w:szCs w:val="21"/>
        </w:rPr>
        <w:t xml:space="preserve"> </w:t>
      </w:r>
      <w:r w:rsidRPr="00AE07AA">
        <w:rPr>
          <w:rFonts w:ascii="Constantia" w:hAnsi="Constantia"/>
          <w:color w:val="FF0000"/>
          <w:sz w:val="21"/>
          <w:szCs w:val="21"/>
        </w:rPr>
        <w:t>/</w:t>
      </w:r>
      <w:r w:rsidRPr="00AE07AA">
        <w:rPr>
          <w:rFonts w:ascii="Constantia" w:hAnsi="Constantia"/>
          <w:b/>
          <w:bCs/>
          <w:color w:val="000000"/>
          <w:sz w:val="21"/>
          <w:szCs w:val="21"/>
        </w:rPr>
        <w:t xml:space="preserve"> ginning,</w:t>
      </w:r>
      <w:r w:rsidRPr="00AE07AA">
        <w:rPr>
          <w:rFonts w:ascii="Constantia" w:hAnsi="Constantia"/>
          <w:color w:val="000000"/>
          <w:sz w:val="21"/>
          <w:szCs w:val="21"/>
        </w:rPr>
        <w:br/>
      </w:r>
      <w:r w:rsidRPr="00AE07AA">
        <w:rPr>
          <w:rFonts w:ascii="Constantia" w:hAnsi="Constantia"/>
          <w:b/>
          <w:bCs/>
          <w:color w:val="000000"/>
          <w:sz w:val="21"/>
          <w:szCs w:val="21"/>
        </w:rPr>
        <w:t>    is now, and will be forever.</w:t>
      </w:r>
      <w:r w:rsidRPr="00AE07AA">
        <w:rPr>
          <w:rFonts w:ascii="Constantia" w:hAnsi="Constantia"/>
          <w:color w:val="000000"/>
          <w:sz w:val="21"/>
          <w:szCs w:val="21"/>
        </w:rPr>
        <w:t xml:space="preserve"> </w:t>
      </w:r>
      <w:r w:rsidRPr="00AE07AA">
        <w:rPr>
          <w:rFonts w:ascii="Constantia" w:hAnsi="Constantia"/>
          <w:color w:val="FF0000"/>
          <w:sz w:val="21"/>
          <w:szCs w:val="21"/>
        </w:rPr>
        <w:t>/</w:t>
      </w:r>
      <w:r w:rsidRPr="00AE07AA">
        <w:rPr>
          <w:rFonts w:ascii="Constantia" w:hAnsi="Constantia"/>
          <w:color w:val="000000"/>
          <w:sz w:val="21"/>
          <w:szCs w:val="21"/>
        </w:rPr>
        <w:t xml:space="preserve"> </w:t>
      </w:r>
      <w:r w:rsidRPr="00AE07AA">
        <w:rPr>
          <w:rFonts w:ascii="Constantia" w:hAnsi="Constantia"/>
          <w:b/>
          <w:bCs/>
          <w:color w:val="000000"/>
          <w:sz w:val="21"/>
          <w:szCs w:val="21"/>
        </w:rPr>
        <w:t>Amen.</w:t>
      </w:r>
      <w:r w:rsidRPr="00AE07AA">
        <w:rPr>
          <w:rFonts w:ascii="Constantia" w:hAnsi="Constantia"/>
          <w:i/>
          <w:iCs/>
          <w:color w:val="000000"/>
          <w:sz w:val="21"/>
          <w:szCs w:val="21"/>
        </w:rPr>
        <w:t xml:space="preserve">   Refrain</w:t>
      </w:r>
    </w:p>
    <w:p w14:paraId="6200665F" w14:textId="77777777" w:rsidR="00AE07AA" w:rsidRPr="00AE07AA" w:rsidRDefault="00AE07AA" w:rsidP="00AE07AA">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E07AA">
        <w:rPr>
          <w:rFonts w:ascii="Candara" w:hAnsi="Candara"/>
          <w:color w:val="000000"/>
          <w:sz w:val="12"/>
          <w:szCs w:val="12"/>
        </w:rPr>
        <w:t>Text: Lectionary for Mass</w:t>
      </w:r>
      <w:r w:rsidRPr="00AE07AA">
        <w:rPr>
          <w:rFonts w:ascii="Candara" w:hAnsi="Candara"/>
          <w:color w:val="000000"/>
          <w:sz w:val="12"/>
          <w:szCs w:val="12"/>
        </w:rPr>
        <w:br/>
        <w:t>Tune: Lynn Trapp</w:t>
      </w:r>
      <w:r w:rsidRPr="00AE07AA">
        <w:rPr>
          <w:rFonts w:ascii="Candara" w:hAnsi="Candara"/>
          <w:color w:val="000000"/>
          <w:sz w:val="12"/>
          <w:szCs w:val="12"/>
        </w:rPr>
        <w:br/>
        <w:t xml:space="preserve">Setting: Kermit G. </w:t>
      </w:r>
      <w:proofErr w:type="spellStart"/>
      <w:r w:rsidRPr="00AE07AA">
        <w:rPr>
          <w:rFonts w:ascii="Candara" w:hAnsi="Candara"/>
          <w:color w:val="000000"/>
          <w:sz w:val="12"/>
          <w:szCs w:val="12"/>
        </w:rPr>
        <w:t>Moldenhauer</w:t>
      </w:r>
      <w:proofErr w:type="spellEnd"/>
      <w:r w:rsidRPr="00AE07AA">
        <w:rPr>
          <w:rFonts w:ascii="Candara" w:hAnsi="Candara"/>
          <w:color w:val="000000"/>
          <w:sz w:val="12"/>
          <w:szCs w:val="12"/>
        </w:rPr>
        <w:br/>
        <w:t>Text: © 1969 ICEL. Used by permission: License no. 130003540</w:t>
      </w:r>
      <w:r w:rsidRPr="00AE07AA">
        <w:rPr>
          <w:rFonts w:ascii="Candara" w:hAnsi="Candara"/>
          <w:color w:val="000000"/>
          <w:sz w:val="12"/>
          <w:szCs w:val="12"/>
        </w:rPr>
        <w:br/>
        <w:t xml:space="preserve">Tune: © 1989 </w:t>
      </w:r>
      <w:proofErr w:type="spellStart"/>
      <w:r w:rsidRPr="00AE07AA">
        <w:rPr>
          <w:rFonts w:ascii="Candara" w:hAnsi="Candara"/>
          <w:color w:val="000000"/>
          <w:sz w:val="12"/>
          <w:szCs w:val="12"/>
        </w:rPr>
        <w:t>MorningStar</w:t>
      </w:r>
      <w:proofErr w:type="spellEnd"/>
      <w:r w:rsidRPr="00AE07AA">
        <w:rPr>
          <w:rFonts w:ascii="Candara" w:hAnsi="Candara"/>
          <w:color w:val="000000"/>
          <w:sz w:val="12"/>
          <w:szCs w:val="12"/>
        </w:rPr>
        <w:t xml:space="preserve"> Music Publishers. Used by permission: </w:t>
      </w:r>
      <w:proofErr w:type="spellStart"/>
      <w:r w:rsidRPr="00AE07AA">
        <w:rPr>
          <w:rFonts w:ascii="Candara" w:hAnsi="Candara"/>
          <w:color w:val="000000"/>
          <w:sz w:val="12"/>
          <w:szCs w:val="12"/>
        </w:rPr>
        <w:t>OneLicense</w:t>
      </w:r>
      <w:proofErr w:type="spellEnd"/>
      <w:r w:rsidRPr="00AE07AA">
        <w:rPr>
          <w:rFonts w:ascii="Candara" w:hAnsi="Candara"/>
          <w:color w:val="000000"/>
          <w:sz w:val="12"/>
          <w:szCs w:val="12"/>
        </w:rPr>
        <w:t xml:space="preserve"> no. 727703</w:t>
      </w:r>
      <w:r w:rsidRPr="00AE07AA">
        <w:rPr>
          <w:rFonts w:ascii="Candara" w:hAnsi="Candara"/>
          <w:color w:val="000000"/>
          <w:sz w:val="12"/>
          <w:szCs w:val="12"/>
        </w:rPr>
        <w:br/>
        <w:t xml:space="preserve">Setting: © 1993 Kermit G. </w:t>
      </w:r>
      <w:proofErr w:type="spellStart"/>
      <w:r w:rsidRPr="00AE07AA">
        <w:rPr>
          <w:rFonts w:ascii="Candara" w:hAnsi="Candara"/>
          <w:color w:val="000000"/>
          <w:sz w:val="12"/>
          <w:szCs w:val="12"/>
        </w:rPr>
        <w:t>Moldenhauer</w:t>
      </w:r>
      <w:proofErr w:type="spellEnd"/>
      <w:r w:rsidRPr="00AE07AA">
        <w:rPr>
          <w:rFonts w:ascii="Candara" w:hAnsi="Candara"/>
          <w:color w:val="000000"/>
          <w:sz w:val="12"/>
          <w:szCs w:val="12"/>
        </w:rPr>
        <w:t xml:space="preserve">, admin. Northwestern Publishing House. Used by permission: </w:t>
      </w:r>
      <w:proofErr w:type="spellStart"/>
      <w:r w:rsidRPr="00AE07AA">
        <w:rPr>
          <w:rFonts w:ascii="Candara" w:hAnsi="Candara"/>
          <w:color w:val="000000"/>
          <w:sz w:val="12"/>
          <w:szCs w:val="12"/>
        </w:rPr>
        <w:t>OneLicense</w:t>
      </w:r>
      <w:proofErr w:type="spellEnd"/>
      <w:r w:rsidRPr="00AE07AA">
        <w:rPr>
          <w:rFonts w:ascii="Candara" w:hAnsi="Candara"/>
          <w:color w:val="000000"/>
          <w:sz w:val="12"/>
          <w:szCs w:val="12"/>
        </w:rPr>
        <w:t xml:space="preserve"> no. 727703</w:t>
      </w:r>
    </w:p>
    <w:p w14:paraId="446425ED" w14:textId="77777777" w:rsidR="00AE07AA" w:rsidRPr="00AE07AA" w:rsidRDefault="00AE07AA" w:rsidP="00AE07A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5E4CB35" w14:textId="6B5BC889" w:rsidR="002542F5" w:rsidRPr="002542F5" w:rsidRDefault="002542F5" w:rsidP="00D45591">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p>
    <w:p w14:paraId="5533BC51" w14:textId="77777777" w:rsidR="00AE07AA" w:rsidRDefault="00AE07AA" w:rsidP="00A46E3D">
      <w:pPr>
        <w:tabs>
          <w:tab w:val="right" w:pos="8640"/>
        </w:tabs>
        <w:rPr>
          <w:b/>
          <w:sz w:val="22"/>
          <w:szCs w:val="22"/>
        </w:rPr>
      </w:pPr>
    </w:p>
    <w:p w14:paraId="060671A7" w14:textId="77777777" w:rsidR="00AE07AA" w:rsidRDefault="00AE07AA" w:rsidP="00A46E3D">
      <w:pPr>
        <w:tabs>
          <w:tab w:val="right" w:pos="8640"/>
        </w:tabs>
        <w:rPr>
          <w:b/>
          <w:sz w:val="22"/>
          <w:szCs w:val="22"/>
        </w:rPr>
      </w:pPr>
    </w:p>
    <w:p w14:paraId="5C886BFE" w14:textId="77777777" w:rsidR="00AE07AA" w:rsidRDefault="00AE07AA" w:rsidP="00A46E3D">
      <w:pPr>
        <w:tabs>
          <w:tab w:val="right" w:pos="8640"/>
        </w:tabs>
        <w:rPr>
          <w:b/>
          <w:sz w:val="22"/>
          <w:szCs w:val="22"/>
        </w:rPr>
      </w:pPr>
    </w:p>
    <w:p w14:paraId="5C40C07A" w14:textId="0DF189FA" w:rsidR="00A46E3D" w:rsidRPr="00D53EA1" w:rsidRDefault="00A46E3D" w:rsidP="00A46E3D">
      <w:pPr>
        <w:tabs>
          <w:tab w:val="right" w:pos="8640"/>
        </w:tabs>
        <w:rPr>
          <w:rFonts w:eastAsia="Calibri" w:cs="Arial"/>
          <w:i/>
        </w:rPr>
      </w:pPr>
      <w:r>
        <w:rPr>
          <w:b/>
          <w:sz w:val="22"/>
          <w:szCs w:val="22"/>
        </w:rPr>
        <w:lastRenderedPageBreak/>
        <w:t>T</w:t>
      </w:r>
      <w:r w:rsidRPr="00290B49">
        <w:rPr>
          <w:b/>
          <w:sz w:val="22"/>
          <w:szCs w:val="22"/>
        </w:rPr>
        <w:t xml:space="preserve">HE SECOND LESSON </w:t>
      </w:r>
      <w:r w:rsidRPr="00290B49">
        <w:rPr>
          <w:b/>
          <w:sz w:val="22"/>
          <w:szCs w:val="22"/>
        </w:rPr>
        <w:tab/>
      </w:r>
      <w:r w:rsidR="00AE07AA">
        <w:rPr>
          <w:rFonts w:eastAsia="Calibri" w:cs="Arial"/>
          <w:b/>
          <w:bCs/>
          <w:sz w:val="22"/>
          <w:szCs w:val="22"/>
        </w:rPr>
        <w:t>ROMANS 5:1-5</w:t>
      </w:r>
    </w:p>
    <w:p w14:paraId="694CA6BB" w14:textId="07B03A75" w:rsidR="00AE07AA" w:rsidRPr="00AE07AA" w:rsidRDefault="00AE07AA" w:rsidP="00AE07AA">
      <w:pPr>
        <w:shd w:val="clear" w:color="auto" w:fill="FFFFFF"/>
        <w:spacing w:before="100" w:beforeAutospacing="1" w:after="100" w:afterAutospacing="1"/>
        <w:rPr>
          <w:rFonts w:cs="Segoe UI"/>
          <w:color w:val="000000"/>
          <w:sz w:val="20"/>
          <w:szCs w:val="20"/>
        </w:rPr>
      </w:pPr>
      <w:r>
        <w:rPr>
          <w:rFonts w:cs="Segoe UI"/>
          <w:b/>
          <w:bCs/>
          <w:color w:val="000000"/>
          <w:sz w:val="20"/>
          <w:szCs w:val="20"/>
          <w:vertAlign w:val="superscript"/>
        </w:rPr>
        <w:t>1</w:t>
      </w:r>
      <w:r w:rsidRPr="00AE07AA">
        <w:rPr>
          <w:rFonts w:cs="Segoe UI"/>
          <w:b/>
          <w:bCs/>
          <w:color w:val="000000"/>
          <w:sz w:val="20"/>
          <w:szCs w:val="20"/>
          <w:vertAlign w:val="superscript"/>
        </w:rPr>
        <w:t> </w:t>
      </w:r>
      <w:r w:rsidRPr="00AE07AA">
        <w:rPr>
          <w:rFonts w:cs="Segoe UI"/>
          <w:color w:val="000000"/>
          <w:sz w:val="20"/>
          <w:szCs w:val="20"/>
        </w:rPr>
        <w:t>Therefore, since we have been justified by faith, we have peace with God through our Lord Jesus Christ. </w:t>
      </w:r>
      <w:r w:rsidRPr="00AE07AA">
        <w:rPr>
          <w:rFonts w:cs="Segoe UI"/>
          <w:b/>
          <w:bCs/>
          <w:color w:val="000000"/>
          <w:sz w:val="20"/>
          <w:szCs w:val="20"/>
          <w:vertAlign w:val="superscript"/>
        </w:rPr>
        <w:t>2 </w:t>
      </w:r>
      <w:r w:rsidRPr="00AE07AA">
        <w:rPr>
          <w:rFonts w:cs="Segoe UI"/>
          <w:color w:val="000000"/>
          <w:sz w:val="20"/>
          <w:szCs w:val="20"/>
        </w:rPr>
        <w:t>Through him we also have obtained access by faith into this grace in which we stand. And we rejoice confidently on the basis of our hope for the glory of God.</w:t>
      </w:r>
    </w:p>
    <w:p w14:paraId="3CA549F2" w14:textId="77777777" w:rsidR="00AE07AA" w:rsidRPr="00AE07AA" w:rsidRDefault="00AE07AA" w:rsidP="00AE07AA">
      <w:pPr>
        <w:shd w:val="clear" w:color="auto" w:fill="FFFFFF"/>
        <w:spacing w:before="100" w:beforeAutospacing="1" w:after="100" w:afterAutospacing="1"/>
        <w:rPr>
          <w:rFonts w:cs="Segoe UI"/>
          <w:color w:val="000000"/>
          <w:sz w:val="20"/>
          <w:szCs w:val="20"/>
        </w:rPr>
      </w:pPr>
      <w:r w:rsidRPr="00AE07AA">
        <w:rPr>
          <w:rFonts w:cs="Segoe UI"/>
          <w:b/>
          <w:bCs/>
          <w:color w:val="000000"/>
          <w:sz w:val="20"/>
          <w:szCs w:val="20"/>
          <w:vertAlign w:val="superscript"/>
        </w:rPr>
        <w:t>3 </w:t>
      </w:r>
      <w:r w:rsidRPr="00AE07AA">
        <w:rPr>
          <w:rFonts w:cs="Segoe UI"/>
          <w:color w:val="000000"/>
          <w:sz w:val="20"/>
          <w:szCs w:val="20"/>
        </w:rPr>
        <w:t>Not only this, but we also rejoice confidently in our sufferings, because we know that suffering produces patient endurance, </w:t>
      </w:r>
      <w:r w:rsidRPr="00AE07AA">
        <w:rPr>
          <w:rFonts w:cs="Segoe UI"/>
          <w:b/>
          <w:bCs/>
          <w:color w:val="000000"/>
          <w:sz w:val="20"/>
          <w:szCs w:val="20"/>
          <w:vertAlign w:val="superscript"/>
        </w:rPr>
        <w:t>4 </w:t>
      </w:r>
      <w:r w:rsidRPr="00AE07AA">
        <w:rPr>
          <w:rFonts w:cs="Segoe UI"/>
          <w:color w:val="000000"/>
          <w:sz w:val="20"/>
          <w:szCs w:val="20"/>
        </w:rPr>
        <w:t>and patient endurance produces tested character, and tested character produces hope. </w:t>
      </w:r>
      <w:r w:rsidRPr="00AE07AA">
        <w:rPr>
          <w:rFonts w:cs="Segoe UI"/>
          <w:b/>
          <w:bCs/>
          <w:color w:val="000000"/>
          <w:sz w:val="20"/>
          <w:szCs w:val="20"/>
          <w:vertAlign w:val="superscript"/>
        </w:rPr>
        <w:t>5 </w:t>
      </w:r>
      <w:r w:rsidRPr="00AE07AA">
        <w:rPr>
          <w:rFonts w:cs="Segoe UI"/>
          <w:color w:val="000000"/>
          <w:sz w:val="20"/>
          <w:szCs w:val="20"/>
        </w:rPr>
        <w:t>And hope will not put us to shame, because God’s love has been poured out into our hearts by the Holy Spirit, who was given to us.</w:t>
      </w:r>
    </w:p>
    <w:p w14:paraId="31867371" w14:textId="0204E403" w:rsidR="00443ACA" w:rsidRDefault="00443ACA">
      <w:pPr>
        <w:pStyle w:val="Heading"/>
        <w:rPr>
          <w:color w:val="auto"/>
          <w:sz w:val="22"/>
          <w:szCs w:val="22"/>
        </w:rPr>
      </w:pPr>
    </w:p>
    <w:p w14:paraId="44D259E7" w14:textId="77777777" w:rsidR="001B643E" w:rsidRDefault="001B643E" w:rsidP="001B643E">
      <w:pPr>
        <w:pStyle w:val="Heading"/>
        <w:rPr>
          <w:bCs/>
          <w:i/>
          <w:kern w:val="30"/>
          <w:sz w:val="16"/>
          <w:szCs w:val="16"/>
        </w:rPr>
      </w:pPr>
      <w:r>
        <w:rPr>
          <w:bCs/>
          <w:i/>
          <w:kern w:val="30"/>
          <w:sz w:val="16"/>
          <w:szCs w:val="16"/>
        </w:rPr>
        <w:t>PLEASE S</w:t>
      </w:r>
      <w:r w:rsidRPr="00203F44">
        <w:rPr>
          <w:bCs/>
          <w:i/>
          <w:kern w:val="30"/>
          <w:sz w:val="16"/>
          <w:szCs w:val="16"/>
        </w:rPr>
        <w:t>tand</w:t>
      </w:r>
      <w:r>
        <w:rPr>
          <w:bCs/>
          <w:i/>
          <w:kern w:val="30"/>
          <w:sz w:val="16"/>
          <w:szCs w:val="16"/>
        </w:rPr>
        <w:t>, if you are able</w:t>
      </w:r>
    </w:p>
    <w:p w14:paraId="690255E8" w14:textId="6FF86709" w:rsidR="00443ACA" w:rsidRDefault="00443ACA" w:rsidP="0014095E">
      <w:pPr>
        <w:pStyle w:val="Heading"/>
        <w:rPr>
          <w:sz w:val="22"/>
          <w:szCs w:val="22"/>
        </w:rPr>
      </w:pPr>
    </w:p>
    <w:p w14:paraId="69EF2428" w14:textId="4CED124B" w:rsidR="00F034AB" w:rsidRDefault="00F034AB" w:rsidP="00F034AB">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5"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5"/>
    </w:p>
    <w:p w14:paraId="164AF344" w14:textId="77777777" w:rsidR="00F034AB" w:rsidRDefault="00F034AB" w:rsidP="00F034AB">
      <w:pPr>
        <w:pStyle w:val="Heading"/>
        <w:rPr>
          <w:bCs/>
          <w:i/>
          <w:kern w:val="30"/>
          <w:sz w:val="16"/>
          <w:szCs w:val="16"/>
        </w:rPr>
      </w:pPr>
      <w:r>
        <w:rPr>
          <w:noProof/>
        </w:rPr>
        <w:drawing>
          <wp:anchor distT="0" distB="0" distL="114300" distR="114300" simplePos="0" relativeHeight="251744768" behindDoc="0" locked="0" layoutInCell="1" allowOverlap="1" wp14:anchorId="15F95DBC" wp14:editId="1A8DABD9">
            <wp:simplePos x="0" y="0"/>
            <wp:positionH relativeFrom="column">
              <wp:posOffset>251460</wp:posOffset>
            </wp:positionH>
            <wp:positionV relativeFrom="paragraph">
              <wp:posOffset>11430</wp:posOffset>
            </wp:positionV>
            <wp:extent cx="4410075" cy="2524125"/>
            <wp:effectExtent l="0" t="0" r="9525" b="9525"/>
            <wp:wrapSquare wrapText="bothSides"/>
            <wp:docPr id="48" name="Picture 48"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54633E49" w14:textId="77777777" w:rsidR="00F034AB" w:rsidRDefault="00F034AB" w:rsidP="00F034AB">
      <w:pPr>
        <w:pStyle w:val="Heading"/>
        <w:rPr>
          <w:bCs/>
          <w:i/>
          <w:kern w:val="30"/>
          <w:sz w:val="16"/>
          <w:szCs w:val="16"/>
        </w:rPr>
      </w:pPr>
    </w:p>
    <w:p w14:paraId="7E595467" w14:textId="77777777" w:rsidR="00F034AB" w:rsidRDefault="00F034AB" w:rsidP="00F034AB">
      <w:pPr>
        <w:pStyle w:val="Heading"/>
        <w:rPr>
          <w:bCs/>
          <w:i/>
          <w:kern w:val="30"/>
          <w:sz w:val="16"/>
          <w:szCs w:val="16"/>
        </w:rPr>
      </w:pPr>
    </w:p>
    <w:p w14:paraId="4407E41C" w14:textId="77777777" w:rsidR="00F034AB" w:rsidRDefault="00F034AB" w:rsidP="00F034AB">
      <w:pPr>
        <w:pStyle w:val="Heading"/>
        <w:rPr>
          <w:bCs/>
          <w:i/>
          <w:kern w:val="30"/>
          <w:sz w:val="16"/>
          <w:szCs w:val="16"/>
        </w:rPr>
      </w:pPr>
    </w:p>
    <w:p w14:paraId="7DC6E733" w14:textId="77777777" w:rsidR="00F034AB" w:rsidRDefault="00F034AB" w:rsidP="00F034AB">
      <w:pPr>
        <w:pStyle w:val="Heading"/>
        <w:rPr>
          <w:bCs/>
          <w:i/>
          <w:kern w:val="30"/>
          <w:sz w:val="16"/>
          <w:szCs w:val="16"/>
        </w:rPr>
      </w:pPr>
    </w:p>
    <w:p w14:paraId="52A09858" w14:textId="77777777" w:rsidR="00F034AB" w:rsidRDefault="00F034AB" w:rsidP="00F034AB">
      <w:pPr>
        <w:pStyle w:val="Heading"/>
        <w:rPr>
          <w:bCs/>
          <w:i/>
          <w:kern w:val="30"/>
          <w:sz w:val="16"/>
          <w:szCs w:val="16"/>
        </w:rPr>
      </w:pPr>
    </w:p>
    <w:p w14:paraId="76015BE1" w14:textId="77777777" w:rsidR="00F034AB" w:rsidRDefault="00F034AB" w:rsidP="00F034AB">
      <w:pPr>
        <w:pStyle w:val="Heading"/>
        <w:rPr>
          <w:bCs/>
          <w:i/>
          <w:kern w:val="30"/>
          <w:sz w:val="16"/>
          <w:szCs w:val="16"/>
        </w:rPr>
      </w:pPr>
    </w:p>
    <w:p w14:paraId="2D2EC6DE" w14:textId="77777777" w:rsidR="00F034AB" w:rsidRDefault="00F034AB" w:rsidP="00F034AB">
      <w:pPr>
        <w:pStyle w:val="Heading"/>
        <w:rPr>
          <w:bCs/>
          <w:i/>
          <w:kern w:val="30"/>
          <w:sz w:val="16"/>
          <w:szCs w:val="16"/>
        </w:rPr>
      </w:pPr>
    </w:p>
    <w:p w14:paraId="768FFD80" w14:textId="77777777" w:rsidR="00F034AB" w:rsidRDefault="00F034AB" w:rsidP="00F034AB">
      <w:pPr>
        <w:pStyle w:val="Heading"/>
        <w:rPr>
          <w:bCs/>
          <w:i/>
          <w:kern w:val="30"/>
          <w:sz w:val="16"/>
          <w:szCs w:val="16"/>
        </w:rPr>
      </w:pPr>
    </w:p>
    <w:p w14:paraId="0CFD02F3" w14:textId="77777777" w:rsidR="00F034AB" w:rsidRDefault="00F034AB" w:rsidP="00F034AB">
      <w:pPr>
        <w:pStyle w:val="Heading"/>
        <w:rPr>
          <w:bCs/>
          <w:i/>
          <w:kern w:val="30"/>
          <w:sz w:val="16"/>
          <w:szCs w:val="16"/>
        </w:rPr>
      </w:pPr>
    </w:p>
    <w:p w14:paraId="4450903E" w14:textId="77777777" w:rsidR="001B643E" w:rsidRDefault="001B643E" w:rsidP="0014095E">
      <w:pPr>
        <w:pStyle w:val="Heading"/>
        <w:rPr>
          <w:sz w:val="22"/>
          <w:szCs w:val="22"/>
        </w:rPr>
      </w:pPr>
    </w:p>
    <w:p w14:paraId="5C7B63B7" w14:textId="77777777" w:rsidR="00AE07AA" w:rsidRDefault="00AE07AA" w:rsidP="0014095E">
      <w:pPr>
        <w:pStyle w:val="Heading"/>
        <w:rPr>
          <w:sz w:val="22"/>
          <w:szCs w:val="22"/>
        </w:rPr>
      </w:pPr>
    </w:p>
    <w:p w14:paraId="0840DFFF" w14:textId="77777777" w:rsidR="00AE07AA" w:rsidRDefault="00AE07AA" w:rsidP="0014095E">
      <w:pPr>
        <w:pStyle w:val="Heading"/>
        <w:rPr>
          <w:sz w:val="22"/>
          <w:szCs w:val="22"/>
        </w:rPr>
      </w:pPr>
    </w:p>
    <w:p w14:paraId="03C49924" w14:textId="6E265333" w:rsidR="0014095E" w:rsidRPr="0014095E" w:rsidRDefault="00D604F5" w:rsidP="0014095E">
      <w:pPr>
        <w:pStyle w:val="Heading"/>
        <w:rPr>
          <w:rFonts w:eastAsia="Calibri"/>
          <w:sz w:val="22"/>
          <w:szCs w:val="22"/>
        </w:rPr>
      </w:pPr>
      <w:r w:rsidRPr="00FF2D19">
        <w:rPr>
          <w:sz w:val="22"/>
          <w:szCs w:val="22"/>
        </w:rPr>
        <w:lastRenderedPageBreak/>
        <w:t>T</w:t>
      </w:r>
      <w:r w:rsidR="007E3D07" w:rsidRPr="00FF2D19">
        <w:rPr>
          <w:sz w:val="22"/>
          <w:szCs w:val="22"/>
        </w:rPr>
        <w:t>H</w:t>
      </w:r>
      <w:r w:rsidR="00FF2D19" w:rsidRPr="00FF2D19">
        <w:rPr>
          <w:sz w:val="22"/>
          <w:szCs w:val="22"/>
        </w:rPr>
        <w:t>E GOSPEL LESSON</w:t>
      </w:r>
      <w:r w:rsidR="00FF2D19">
        <w:rPr>
          <w:sz w:val="22"/>
          <w:szCs w:val="22"/>
        </w:rPr>
        <w:tab/>
      </w:r>
      <w:r w:rsidR="00390423">
        <w:rPr>
          <w:rFonts w:eastAsia="Calibri"/>
          <w:sz w:val="22"/>
          <w:szCs w:val="22"/>
        </w:rPr>
        <w:t xml:space="preserve">JOHN </w:t>
      </w:r>
      <w:r w:rsidR="00AE07AA">
        <w:rPr>
          <w:rFonts w:eastAsia="Calibri"/>
          <w:sz w:val="22"/>
          <w:szCs w:val="22"/>
        </w:rPr>
        <w:t>16:12-15</w:t>
      </w:r>
    </w:p>
    <w:p w14:paraId="67A7BBDC" w14:textId="08F3C6F6" w:rsidR="00B85CE7" w:rsidRDefault="00D604F5" w:rsidP="00362926">
      <w:pPr>
        <w:tabs>
          <w:tab w:val="right" w:pos="8640"/>
        </w:tabs>
        <w:rPr>
          <w:sz w:val="20"/>
          <w:szCs w:val="20"/>
        </w:rPr>
      </w:pPr>
      <w:r w:rsidRPr="00DF75C9">
        <w:rPr>
          <w:sz w:val="20"/>
          <w:szCs w:val="20"/>
        </w:rPr>
        <w:t>M:   The Gospel according</w:t>
      </w:r>
      <w:r w:rsidR="0018340F" w:rsidRPr="00DF75C9">
        <w:rPr>
          <w:sz w:val="20"/>
          <w:szCs w:val="20"/>
        </w:rPr>
        <w:t xml:space="preserve"> to </w:t>
      </w:r>
      <w:r w:rsidR="00390423">
        <w:rPr>
          <w:sz w:val="20"/>
          <w:szCs w:val="20"/>
        </w:rPr>
        <w:t>John</w:t>
      </w:r>
      <w:r w:rsidR="00362926">
        <w:rPr>
          <w:sz w:val="20"/>
          <w:szCs w:val="20"/>
        </w:rPr>
        <w:t xml:space="preserve"> chapter </w:t>
      </w:r>
      <w:r w:rsidR="00D45591">
        <w:rPr>
          <w:sz w:val="20"/>
          <w:szCs w:val="20"/>
        </w:rPr>
        <w:t>1</w:t>
      </w:r>
      <w:r w:rsidR="00AE07AA">
        <w:rPr>
          <w:sz w:val="20"/>
          <w:szCs w:val="20"/>
        </w:rPr>
        <w:t>6</w:t>
      </w:r>
      <w:r w:rsidR="00362926">
        <w:rPr>
          <w:sz w:val="20"/>
          <w:szCs w:val="20"/>
        </w:rPr>
        <w:t xml:space="preserve">, verses </w:t>
      </w:r>
      <w:r w:rsidR="00AE07AA">
        <w:rPr>
          <w:sz w:val="20"/>
          <w:szCs w:val="20"/>
        </w:rPr>
        <w:t>12-15</w:t>
      </w:r>
    </w:p>
    <w:p w14:paraId="4CEEA711" w14:textId="77777777" w:rsidR="00AE07AA" w:rsidRDefault="00AE07AA" w:rsidP="000E3C9A">
      <w:pPr>
        <w:pStyle w:val="ResponseMinister"/>
        <w:ind w:left="0" w:firstLine="0"/>
        <w:rPr>
          <w:rFonts w:eastAsia="Times New Roman" w:cs="Segoe UI"/>
          <w:b/>
          <w:bCs/>
          <w:shd w:val="clear" w:color="auto" w:fill="FFFFFF"/>
          <w:vertAlign w:val="superscript"/>
        </w:rPr>
      </w:pPr>
    </w:p>
    <w:p w14:paraId="47C45454" w14:textId="7B2830EA" w:rsidR="001B643E" w:rsidRPr="00AE07AA" w:rsidRDefault="00AE07AA" w:rsidP="000E3C9A">
      <w:pPr>
        <w:pStyle w:val="ResponseMinister"/>
        <w:ind w:left="0" w:firstLine="0"/>
      </w:pPr>
      <w:r w:rsidRPr="00AE07AA">
        <w:rPr>
          <w:rFonts w:eastAsia="Times New Roman" w:cs="Segoe UI"/>
          <w:b/>
          <w:bCs/>
          <w:shd w:val="clear" w:color="auto" w:fill="FFFFFF"/>
          <w:vertAlign w:val="superscript"/>
        </w:rPr>
        <w:t>12 </w:t>
      </w:r>
      <w:r w:rsidRPr="00AE07AA">
        <w:rPr>
          <w:rFonts w:eastAsia="Times New Roman" w:cs="Segoe UI"/>
          <w:shd w:val="clear" w:color="auto" w:fill="FFFFFF"/>
        </w:rPr>
        <w:t>“I still have many things to tell you, but you cannot bear them now. </w:t>
      </w:r>
      <w:r w:rsidRPr="00AE07AA">
        <w:rPr>
          <w:rFonts w:eastAsia="Times New Roman" w:cs="Segoe UI"/>
          <w:b/>
          <w:bCs/>
          <w:shd w:val="clear" w:color="auto" w:fill="FFFFFF"/>
          <w:vertAlign w:val="superscript"/>
        </w:rPr>
        <w:t>13 </w:t>
      </w:r>
      <w:r w:rsidRPr="00AE07AA">
        <w:rPr>
          <w:rFonts w:eastAsia="Times New Roman" w:cs="Segoe UI"/>
          <w:shd w:val="clear" w:color="auto" w:fill="FFFFFF"/>
        </w:rPr>
        <w:t>But when he, the Spirit of truth, comes, he will guide you into all truth. For he will not speak on his own, but whatever he hears he will speak. He will also declare to you what is to come. </w:t>
      </w:r>
      <w:r w:rsidRPr="00AE07AA">
        <w:rPr>
          <w:rFonts w:eastAsia="Times New Roman" w:cs="Segoe UI"/>
          <w:b/>
          <w:bCs/>
          <w:shd w:val="clear" w:color="auto" w:fill="FFFFFF"/>
          <w:vertAlign w:val="superscript"/>
        </w:rPr>
        <w:t>14 </w:t>
      </w:r>
      <w:r w:rsidRPr="00AE07AA">
        <w:rPr>
          <w:rFonts w:eastAsia="Times New Roman" w:cs="Segoe UI"/>
          <w:shd w:val="clear" w:color="auto" w:fill="FFFFFF"/>
        </w:rPr>
        <w:t>He will glorify me, because he will take from what is mine and declare it to you. </w:t>
      </w:r>
      <w:r w:rsidRPr="00AE07AA">
        <w:rPr>
          <w:rFonts w:eastAsia="Times New Roman" w:cs="Segoe UI"/>
          <w:b/>
          <w:bCs/>
          <w:shd w:val="clear" w:color="auto" w:fill="FFFFFF"/>
          <w:vertAlign w:val="superscript"/>
        </w:rPr>
        <w:t>15 </w:t>
      </w:r>
      <w:r w:rsidRPr="00AE07AA">
        <w:rPr>
          <w:rFonts w:eastAsia="Times New Roman" w:cs="Segoe UI"/>
          <w:shd w:val="clear" w:color="auto" w:fill="FFFFFF"/>
        </w:rPr>
        <w:t>Everything the Father has is mine. This is why I said that he takes from what is mine and will declare it to you.</w:t>
      </w:r>
    </w:p>
    <w:p w14:paraId="1617D642" w14:textId="77777777" w:rsidR="00954691" w:rsidRDefault="00954691" w:rsidP="000E3C9A">
      <w:pPr>
        <w:pStyle w:val="ResponseMinister"/>
        <w:ind w:left="0" w:firstLine="0"/>
      </w:pPr>
    </w:p>
    <w:p w14:paraId="578DD395" w14:textId="2593119F" w:rsidR="002A0132" w:rsidRDefault="004D1688" w:rsidP="000E3C9A">
      <w:pPr>
        <w:pStyle w:val="ResponseMinister"/>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6" w:name="Text72"/>
      <w:r>
        <w:instrText xml:space="preserve"> FORMTEXT </w:instrText>
      </w:r>
      <w:r>
        <w:fldChar w:fldCharType="separate"/>
      </w:r>
      <w:r>
        <w:rPr>
          <w:noProof/>
        </w:rPr>
        <w:t>This is the Gospel of the Lord.</w:t>
      </w:r>
      <w:r>
        <w:fldChar w:fldCharType="end"/>
      </w:r>
      <w:bookmarkEnd w:id="6"/>
      <w:r w:rsidR="002A0132" w:rsidRPr="0067114F">
        <w:rPr>
          <w:rFonts w:ascii="Times" w:eastAsiaTheme="minorEastAsia" w:hAnsi="Times" w:cs="Times"/>
          <w:b/>
          <w:bCs/>
          <w:i/>
          <w:iCs/>
          <w:sz w:val="16"/>
          <w:szCs w:val="16"/>
        </w:rPr>
        <w:t xml:space="preserve">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1EE02864" w14:textId="77777777" w:rsidR="00D53EA1" w:rsidRDefault="00D53EA1" w:rsidP="00FF5C02">
      <w:pPr>
        <w:pStyle w:val="Captionindentsmall"/>
        <w:spacing w:after="0"/>
        <w:ind w:left="547" w:hanging="547"/>
        <w:rPr>
          <w:b/>
        </w:rPr>
      </w:pPr>
    </w:p>
    <w:p w14:paraId="004348A6" w14:textId="482A85B6"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22586ABD" w14:textId="3503A369" w:rsidR="00334A7A" w:rsidRDefault="00334A7A" w:rsidP="003532E4">
      <w:pPr>
        <w:spacing w:after="120"/>
        <w:rPr>
          <w:rFonts w:eastAsiaTheme="minorEastAsia" w:cs="Times"/>
          <w:b/>
          <w:bCs/>
          <w:i/>
          <w:iCs/>
          <w:sz w:val="16"/>
          <w:szCs w:val="16"/>
        </w:rPr>
      </w:pPr>
    </w:p>
    <w:p w14:paraId="67A0C94F" w14:textId="1E57D78F" w:rsidR="00334A7A" w:rsidRDefault="00334A7A" w:rsidP="003532E4">
      <w:pPr>
        <w:spacing w:after="120"/>
        <w:rPr>
          <w:rFonts w:eastAsiaTheme="minorEastAsia" w:cs="Times"/>
          <w:b/>
          <w:bCs/>
          <w:i/>
          <w:iCs/>
          <w:sz w:val="16"/>
          <w:szCs w:val="16"/>
        </w:rPr>
      </w:pPr>
    </w:p>
    <w:p w14:paraId="2AF54618" w14:textId="1E8EC297" w:rsidR="00334A7A" w:rsidRDefault="00334A7A" w:rsidP="003532E4">
      <w:pPr>
        <w:spacing w:after="120"/>
        <w:rPr>
          <w:rFonts w:eastAsiaTheme="minorEastAsia" w:cs="Times"/>
          <w:b/>
          <w:bCs/>
          <w:i/>
          <w:iCs/>
          <w:sz w:val="16"/>
          <w:szCs w:val="16"/>
        </w:rPr>
      </w:pPr>
    </w:p>
    <w:p w14:paraId="65CBD359" w14:textId="5777FBE3" w:rsidR="00334A7A" w:rsidRDefault="00334A7A" w:rsidP="003532E4">
      <w:pPr>
        <w:spacing w:after="120"/>
        <w:rPr>
          <w:rFonts w:eastAsiaTheme="minorEastAsia" w:cs="Times"/>
          <w:b/>
          <w:bCs/>
          <w:i/>
          <w:iCs/>
          <w:sz w:val="16"/>
          <w:szCs w:val="16"/>
        </w:rPr>
      </w:pPr>
    </w:p>
    <w:p w14:paraId="3107054A" w14:textId="7562A8D8" w:rsidR="00334A7A" w:rsidRDefault="00334A7A" w:rsidP="003532E4">
      <w:pPr>
        <w:spacing w:after="120"/>
        <w:rPr>
          <w:rFonts w:eastAsiaTheme="minorEastAsia" w:cs="Times"/>
          <w:b/>
          <w:bCs/>
          <w:i/>
          <w:iCs/>
          <w:sz w:val="16"/>
          <w:szCs w:val="16"/>
        </w:rPr>
      </w:pPr>
    </w:p>
    <w:p w14:paraId="64F452D0" w14:textId="0C19E895" w:rsidR="00334A7A" w:rsidRDefault="00334A7A" w:rsidP="003532E4">
      <w:pPr>
        <w:spacing w:after="120"/>
        <w:rPr>
          <w:rFonts w:eastAsiaTheme="minorEastAsia" w:cs="Times"/>
          <w:b/>
          <w:bCs/>
          <w:i/>
          <w:iCs/>
          <w:sz w:val="16"/>
          <w:szCs w:val="16"/>
        </w:rPr>
      </w:pPr>
    </w:p>
    <w:p w14:paraId="58FC48A3" w14:textId="617B6B02" w:rsidR="00334A7A" w:rsidRDefault="00334A7A" w:rsidP="003532E4">
      <w:pPr>
        <w:spacing w:after="120"/>
        <w:rPr>
          <w:rFonts w:eastAsiaTheme="minorEastAsia" w:cs="Times"/>
          <w:b/>
          <w:bCs/>
          <w:i/>
          <w:iCs/>
          <w:sz w:val="16"/>
          <w:szCs w:val="16"/>
        </w:rPr>
      </w:pPr>
    </w:p>
    <w:p w14:paraId="56C504BE" w14:textId="5F53BEC5" w:rsidR="00334A7A" w:rsidRDefault="00334A7A" w:rsidP="003532E4">
      <w:pPr>
        <w:spacing w:after="120"/>
        <w:rPr>
          <w:rFonts w:eastAsiaTheme="minorEastAsia" w:cs="Times"/>
          <w:b/>
          <w:bCs/>
          <w:i/>
          <w:iCs/>
          <w:sz w:val="16"/>
          <w:szCs w:val="16"/>
        </w:rPr>
      </w:pPr>
    </w:p>
    <w:p w14:paraId="2ACA6BED" w14:textId="329B2D34" w:rsidR="00334A7A" w:rsidRDefault="00334A7A" w:rsidP="003532E4">
      <w:pPr>
        <w:spacing w:after="120"/>
        <w:rPr>
          <w:rFonts w:eastAsiaTheme="minorEastAsia" w:cs="Times"/>
          <w:b/>
          <w:bCs/>
          <w:i/>
          <w:iCs/>
          <w:sz w:val="16"/>
          <w:szCs w:val="16"/>
        </w:rPr>
      </w:pPr>
    </w:p>
    <w:p w14:paraId="0621F006" w14:textId="5F01B845" w:rsidR="00334A7A" w:rsidRDefault="00334A7A" w:rsidP="003532E4">
      <w:pPr>
        <w:spacing w:after="120"/>
        <w:rPr>
          <w:rFonts w:eastAsiaTheme="minorEastAsia" w:cs="Times"/>
          <w:b/>
          <w:bCs/>
          <w:i/>
          <w:iCs/>
          <w:sz w:val="16"/>
          <w:szCs w:val="16"/>
        </w:rPr>
      </w:pPr>
    </w:p>
    <w:p w14:paraId="600721B4" w14:textId="0CA4F326" w:rsidR="00334A7A" w:rsidRDefault="00334A7A" w:rsidP="003532E4">
      <w:pPr>
        <w:spacing w:after="120"/>
        <w:rPr>
          <w:rFonts w:eastAsiaTheme="minorEastAsia" w:cs="Times"/>
          <w:b/>
          <w:bCs/>
          <w:i/>
          <w:iCs/>
          <w:sz w:val="16"/>
          <w:szCs w:val="16"/>
        </w:rPr>
      </w:pPr>
    </w:p>
    <w:p w14:paraId="2F10BCD7" w14:textId="30295B40" w:rsidR="00334A7A" w:rsidRDefault="00334A7A" w:rsidP="003532E4">
      <w:pPr>
        <w:spacing w:after="120"/>
        <w:rPr>
          <w:rFonts w:eastAsiaTheme="minorEastAsia" w:cs="Times"/>
          <w:b/>
          <w:bCs/>
          <w:i/>
          <w:iCs/>
          <w:sz w:val="16"/>
          <w:szCs w:val="16"/>
        </w:rPr>
      </w:pPr>
    </w:p>
    <w:p w14:paraId="3D9E633E" w14:textId="005215D2" w:rsidR="00334A7A" w:rsidRDefault="00334A7A" w:rsidP="003532E4">
      <w:pPr>
        <w:spacing w:after="120"/>
        <w:rPr>
          <w:rFonts w:eastAsiaTheme="minorEastAsia" w:cs="Times"/>
          <w:b/>
          <w:bCs/>
          <w:i/>
          <w:iCs/>
          <w:sz w:val="16"/>
          <w:szCs w:val="16"/>
        </w:rPr>
      </w:pPr>
    </w:p>
    <w:p w14:paraId="681BDA06" w14:textId="0F8815FD" w:rsidR="00334A7A" w:rsidRDefault="00334A7A" w:rsidP="003532E4">
      <w:pPr>
        <w:spacing w:after="120"/>
        <w:rPr>
          <w:rFonts w:eastAsiaTheme="minorEastAsia" w:cs="Times"/>
          <w:b/>
          <w:bCs/>
          <w:i/>
          <w:iCs/>
          <w:sz w:val="16"/>
          <w:szCs w:val="16"/>
        </w:rPr>
      </w:pPr>
    </w:p>
    <w:p w14:paraId="72C04BCC" w14:textId="5628B67D" w:rsidR="00334A7A" w:rsidRDefault="00334A7A" w:rsidP="003532E4">
      <w:pPr>
        <w:spacing w:after="120"/>
        <w:rPr>
          <w:rFonts w:eastAsiaTheme="minorEastAsia" w:cs="Times"/>
          <w:b/>
          <w:bCs/>
          <w:i/>
          <w:iCs/>
          <w:sz w:val="16"/>
          <w:szCs w:val="16"/>
        </w:rPr>
      </w:pPr>
    </w:p>
    <w:p w14:paraId="72EDAA1B" w14:textId="22A3BFB4" w:rsidR="00334A7A" w:rsidRDefault="00334A7A" w:rsidP="003532E4">
      <w:pPr>
        <w:spacing w:after="120"/>
        <w:rPr>
          <w:rFonts w:eastAsiaTheme="minorEastAsia" w:cs="Times"/>
          <w:b/>
          <w:bCs/>
          <w:i/>
          <w:iCs/>
          <w:sz w:val="16"/>
          <w:szCs w:val="16"/>
        </w:rPr>
      </w:pPr>
    </w:p>
    <w:p w14:paraId="72FA3C76" w14:textId="77777777" w:rsidR="00AE07AA" w:rsidRPr="00AE07AA" w:rsidRDefault="00AE07AA" w:rsidP="00AE07AA">
      <w:pPr>
        <w:keepNext/>
        <w:tabs>
          <w:tab w:val="right" w:pos="7200"/>
        </w:tabs>
        <w:spacing w:before="360" w:after="200"/>
        <w:rPr>
          <w:rFonts w:ascii="Candara" w:hAnsi="Candara"/>
          <w:b/>
          <w:bCs/>
          <w:color w:val="000000"/>
          <w:sz w:val="26"/>
          <w:szCs w:val="26"/>
        </w:rPr>
      </w:pPr>
      <w:r w:rsidRPr="00AE07AA">
        <w:rPr>
          <w:rFonts w:ascii="Candara" w:hAnsi="Candara"/>
          <w:b/>
          <w:bCs/>
          <w:color w:val="000000"/>
          <w:sz w:val="26"/>
          <w:szCs w:val="26"/>
        </w:rPr>
        <w:lastRenderedPageBreak/>
        <w:t>586 Come, Holy Ghost, Creator Blest</w:t>
      </w:r>
      <w:r w:rsidRPr="00AE07AA">
        <w:rPr>
          <w:rFonts w:ascii="Candara" w:hAnsi="Candara"/>
          <w:b/>
          <w:bCs/>
          <w:color w:val="000000"/>
          <w:sz w:val="26"/>
          <w:szCs w:val="26"/>
        </w:rPr>
        <w:tab/>
      </w:r>
      <w:r w:rsidRPr="00AE07AA">
        <w:rPr>
          <w:rFonts w:ascii="Candara" w:hAnsi="Candara"/>
          <w:i/>
          <w:iCs/>
          <w:color w:val="000000"/>
          <w:sz w:val="20"/>
          <w:szCs w:val="20"/>
        </w:rPr>
        <w:t xml:space="preserve">CW 586 </w:t>
      </w:r>
      <w:proofErr w:type="spellStart"/>
      <w:r w:rsidRPr="00AE07AA">
        <w:rPr>
          <w:rFonts w:ascii="Candara" w:hAnsi="Candara"/>
          <w:i/>
          <w:iCs/>
          <w:color w:val="000000"/>
          <w:sz w:val="20"/>
          <w:szCs w:val="20"/>
        </w:rPr>
        <w:t>sts</w:t>
      </w:r>
      <w:proofErr w:type="spellEnd"/>
      <w:r w:rsidRPr="00AE07AA">
        <w:rPr>
          <w:rFonts w:ascii="Candara" w:hAnsi="Candara"/>
          <w:i/>
          <w:iCs/>
          <w:color w:val="000000"/>
          <w:sz w:val="20"/>
          <w:szCs w:val="20"/>
        </w:rPr>
        <w:t>. 1–2, 5–7</w:t>
      </w:r>
    </w:p>
    <w:p w14:paraId="04EE6D23" w14:textId="77777777" w:rsidR="00AE07AA" w:rsidRPr="00AE07AA" w:rsidRDefault="00AE07AA" w:rsidP="00AE07A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07AA">
        <w:rPr>
          <w:rFonts w:ascii="Constantia" w:hAnsi="Constantia"/>
          <w:noProof/>
          <w:color w:val="000000"/>
          <w:sz w:val="21"/>
          <w:szCs w:val="21"/>
        </w:rPr>
        <w:drawing>
          <wp:inline distT="0" distB="0" distL="0" distR="0" wp14:anchorId="35155771" wp14:editId="0EC8532F">
            <wp:extent cx="4572000" cy="1112520"/>
            <wp:effectExtent l="0" t="0" r="0" b="0"/>
            <wp:docPr id="21" name="Picture 21" descr="https://builder.christianworship.com/static-assets/composite/print/~0XnOwxu~KyDcyzZIXIO6bFJYpA08Ox41OXj6N4~DeoQFR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0XnOwxu~KyDcyzZIXIO6bFJYpA08Ox41OXj6N4~DeoQFRS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49DD8B57" w14:textId="77777777" w:rsidR="00AE07AA" w:rsidRPr="00AE07AA" w:rsidRDefault="00AE07AA" w:rsidP="00AE07A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07AA">
        <w:rPr>
          <w:rFonts w:ascii="Constantia" w:hAnsi="Constantia"/>
          <w:noProof/>
          <w:color w:val="000000"/>
          <w:sz w:val="21"/>
          <w:szCs w:val="21"/>
        </w:rPr>
        <w:drawing>
          <wp:inline distT="0" distB="0" distL="0" distR="0" wp14:anchorId="362BF057" wp14:editId="4EB01145">
            <wp:extent cx="4572000" cy="1219200"/>
            <wp:effectExtent l="0" t="0" r="0" b="0"/>
            <wp:docPr id="22" name="Picture 22" descr="https://builder.christianworship.com/static-assets/composite/print/jLJCdvlfihUG6e_wvMg18DXCgCyURsawQk6SNDrKL3lrTL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jLJCdvlfihUG6e_wvMg18DXCgCyURsawQk6SNDrKL3lrTLf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14:paraId="53376837" w14:textId="77777777" w:rsidR="00AE07AA" w:rsidRPr="00AE07AA" w:rsidRDefault="00AE07AA" w:rsidP="00AE07A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07AA">
        <w:rPr>
          <w:rFonts w:ascii="Constantia" w:hAnsi="Constantia"/>
          <w:noProof/>
          <w:color w:val="000000"/>
          <w:sz w:val="21"/>
          <w:szCs w:val="21"/>
        </w:rPr>
        <w:drawing>
          <wp:inline distT="0" distB="0" distL="0" distR="0" wp14:anchorId="539371D6" wp14:editId="5A82FC8D">
            <wp:extent cx="4572000" cy="1219200"/>
            <wp:effectExtent l="0" t="0" r="0" b="0"/>
            <wp:docPr id="23" name="Picture 23" descr="https://builder.christianworship.com/static-assets/composite/print/sJteFaOUYmZ4g6_Mi6CYHOFLD13cvb1~m3vv_TSwdDHgYX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sJteFaOUYmZ4g6_Mi6CYHOFLD13cvb1~m3vv_TSwdDHgYXA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14:paraId="0FA5D722" w14:textId="77777777" w:rsidR="00AE07AA" w:rsidRPr="00AE07AA" w:rsidRDefault="00AE07AA" w:rsidP="00AE07AA">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E07AA">
        <w:rPr>
          <w:rFonts w:ascii="Candara" w:hAnsi="Candara"/>
          <w:color w:val="000000"/>
          <w:sz w:val="12"/>
          <w:szCs w:val="12"/>
        </w:rPr>
        <w:t xml:space="preserve">Text: tr. Edward </w:t>
      </w:r>
      <w:proofErr w:type="spellStart"/>
      <w:r w:rsidRPr="00AE07AA">
        <w:rPr>
          <w:rFonts w:ascii="Candara" w:hAnsi="Candara"/>
          <w:color w:val="000000"/>
          <w:sz w:val="12"/>
          <w:szCs w:val="12"/>
        </w:rPr>
        <w:t>Caswall</w:t>
      </w:r>
      <w:proofErr w:type="spellEnd"/>
      <w:r w:rsidRPr="00AE07AA">
        <w:rPr>
          <w:rFonts w:ascii="Candara" w:hAnsi="Candara"/>
          <w:color w:val="000000"/>
          <w:sz w:val="12"/>
          <w:szCs w:val="12"/>
        </w:rPr>
        <w:t xml:space="preserve">, 1814–1878, alt.; </w:t>
      </w:r>
      <w:proofErr w:type="spellStart"/>
      <w:r w:rsidRPr="00AE07AA">
        <w:rPr>
          <w:rFonts w:ascii="Candara" w:hAnsi="Candara"/>
          <w:color w:val="000000"/>
          <w:sz w:val="12"/>
          <w:szCs w:val="12"/>
        </w:rPr>
        <w:t>attr</w:t>
      </w:r>
      <w:proofErr w:type="spellEnd"/>
      <w:r w:rsidRPr="00AE07AA">
        <w:rPr>
          <w:rFonts w:ascii="Candara" w:hAnsi="Candara"/>
          <w:color w:val="000000"/>
          <w:sz w:val="12"/>
          <w:szCs w:val="12"/>
        </w:rPr>
        <w:t xml:space="preserve">. </w:t>
      </w:r>
      <w:proofErr w:type="spellStart"/>
      <w:r w:rsidRPr="00AE07AA">
        <w:rPr>
          <w:rFonts w:ascii="Candara" w:hAnsi="Candara"/>
          <w:color w:val="000000"/>
          <w:sz w:val="12"/>
          <w:szCs w:val="12"/>
        </w:rPr>
        <w:t>Rhabanus</w:t>
      </w:r>
      <w:proofErr w:type="spellEnd"/>
      <w:r w:rsidRPr="00AE07AA">
        <w:rPr>
          <w:rFonts w:ascii="Candara" w:hAnsi="Candara"/>
          <w:color w:val="000000"/>
          <w:sz w:val="12"/>
          <w:szCs w:val="12"/>
        </w:rPr>
        <w:t xml:space="preserve"> </w:t>
      </w:r>
      <w:proofErr w:type="spellStart"/>
      <w:r w:rsidRPr="00AE07AA">
        <w:rPr>
          <w:rFonts w:ascii="Candara" w:hAnsi="Candara"/>
          <w:color w:val="000000"/>
          <w:sz w:val="12"/>
          <w:szCs w:val="12"/>
        </w:rPr>
        <w:t>Maurus</w:t>
      </w:r>
      <w:proofErr w:type="spellEnd"/>
      <w:r w:rsidRPr="00AE07AA">
        <w:rPr>
          <w:rFonts w:ascii="Candara" w:hAnsi="Candara"/>
          <w:color w:val="000000"/>
          <w:sz w:val="12"/>
          <w:szCs w:val="12"/>
        </w:rPr>
        <w:t>, 776–856</w:t>
      </w:r>
      <w:r w:rsidRPr="00AE07AA">
        <w:rPr>
          <w:rFonts w:ascii="Candara" w:hAnsi="Candara"/>
          <w:color w:val="000000"/>
          <w:sz w:val="12"/>
          <w:szCs w:val="12"/>
        </w:rPr>
        <w:br/>
        <w:t xml:space="preserve">Tune: </w:t>
      </w:r>
      <w:proofErr w:type="spellStart"/>
      <w:r w:rsidRPr="00AE07AA">
        <w:rPr>
          <w:rFonts w:ascii="Candara" w:hAnsi="Candara"/>
          <w:color w:val="000000"/>
          <w:sz w:val="12"/>
          <w:szCs w:val="12"/>
        </w:rPr>
        <w:t>Geistliche</w:t>
      </w:r>
      <w:proofErr w:type="spellEnd"/>
      <w:r w:rsidRPr="00AE07AA">
        <w:rPr>
          <w:rFonts w:ascii="Candara" w:hAnsi="Candara"/>
          <w:color w:val="000000"/>
          <w:sz w:val="12"/>
          <w:szCs w:val="12"/>
        </w:rPr>
        <w:t xml:space="preserve"> lieder </w:t>
      </w:r>
      <w:proofErr w:type="spellStart"/>
      <w:r w:rsidRPr="00AE07AA">
        <w:rPr>
          <w:rFonts w:ascii="Candara" w:hAnsi="Candara"/>
          <w:color w:val="000000"/>
          <w:sz w:val="12"/>
          <w:szCs w:val="12"/>
        </w:rPr>
        <w:t>auffs</w:t>
      </w:r>
      <w:proofErr w:type="spellEnd"/>
      <w:r w:rsidRPr="00AE07AA">
        <w:rPr>
          <w:rFonts w:ascii="Candara" w:hAnsi="Candara"/>
          <w:color w:val="000000"/>
          <w:sz w:val="12"/>
          <w:szCs w:val="12"/>
        </w:rPr>
        <w:t xml:space="preserve"> new </w:t>
      </w:r>
      <w:proofErr w:type="spellStart"/>
      <w:r w:rsidRPr="00AE07AA">
        <w:rPr>
          <w:rFonts w:ascii="Candara" w:hAnsi="Candara"/>
          <w:color w:val="000000"/>
          <w:sz w:val="12"/>
          <w:szCs w:val="12"/>
        </w:rPr>
        <w:t>gebessert</w:t>
      </w:r>
      <w:proofErr w:type="spellEnd"/>
      <w:r w:rsidRPr="00AE07AA">
        <w:rPr>
          <w:rFonts w:ascii="Candara" w:hAnsi="Candara"/>
          <w:color w:val="000000"/>
          <w:sz w:val="12"/>
          <w:szCs w:val="12"/>
        </w:rPr>
        <w:t>, Wittenberg, 1533, ed. Joseph Klug</w:t>
      </w:r>
      <w:r w:rsidRPr="00AE07AA">
        <w:rPr>
          <w:rFonts w:ascii="Candara" w:hAnsi="Candara"/>
          <w:color w:val="000000"/>
          <w:sz w:val="12"/>
          <w:szCs w:val="12"/>
        </w:rPr>
        <w:br/>
        <w:t>Text and tune: Public domain</w:t>
      </w:r>
    </w:p>
    <w:p w14:paraId="683ADBF6" w14:textId="77777777" w:rsidR="00AE07AA" w:rsidRPr="00AE07AA" w:rsidRDefault="00AE07AA" w:rsidP="00AE07A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3D7E60E" w14:textId="77777777" w:rsidR="00AE07AA" w:rsidRDefault="00AE07AA" w:rsidP="00390423">
      <w:pPr>
        <w:tabs>
          <w:tab w:val="right" w:pos="8640"/>
          <w:tab w:val="right" w:pos="9540"/>
        </w:tabs>
        <w:jc w:val="both"/>
        <w:rPr>
          <w:rFonts w:cs="Arial"/>
          <w:b/>
          <w:bCs/>
          <w:sz w:val="22"/>
          <w:szCs w:val="22"/>
        </w:rPr>
      </w:pPr>
    </w:p>
    <w:p w14:paraId="56B165C0" w14:textId="77777777" w:rsidR="00AE07AA" w:rsidRDefault="00AE07AA" w:rsidP="00390423">
      <w:pPr>
        <w:tabs>
          <w:tab w:val="right" w:pos="8640"/>
          <w:tab w:val="right" w:pos="9540"/>
        </w:tabs>
        <w:jc w:val="both"/>
        <w:rPr>
          <w:rFonts w:cs="Arial"/>
          <w:b/>
          <w:bCs/>
          <w:sz w:val="22"/>
          <w:szCs w:val="22"/>
        </w:rPr>
      </w:pPr>
    </w:p>
    <w:p w14:paraId="1B842E57" w14:textId="0853A6E1" w:rsidR="00390423" w:rsidRDefault="00390423" w:rsidP="00390423">
      <w:pPr>
        <w:tabs>
          <w:tab w:val="right" w:pos="8640"/>
          <w:tab w:val="right" w:pos="9540"/>
        </w:tabs>
        <w:jc w:val="both"/>
        <w:rPr>
          <w:rFonts w:cs="Arial"/>
          <w:b/>
          <w:bCs/>
          <w:sz w:val="22"/>
          <w:szCs w:val="22"/>
        </w:rPr>
      </w:pPr>
      <w:r>
        <w:rPr>
          <w:rFonts w:cs="Arial"/>
          <w:b/>
          <w:bCs/>
          <w:sz w:val="22"/>
          <w:szCs w:val="22"/>
        </w:rPr>
        <w:t>SERMON TEXT AND THEME</w:t>
      </w:r>
      <w:r>
        <w:rPr>
          <w:rFonts w:cs="Arial"/>
          <w:b/>
          <w:bCs/>
          <w:sz w:val="22"/>
          <w:szCs w:val="22"/>
        </w:rPr>
        <w:tab/>
      </w:r>
      <w:r w:rsidR="00AE07AA">
        <w:rPr>
          <w:rFonts w:cs="Arial"/>
          <w:b/>
          <w:bCs/>
          <w:sz w:val="22"/>
          <w:szCs w:val="22"/>
        </w:rPr>
        <w:t>NUMBERS 6:22-27</w:t>
      </w:r>
    </w:p>
    <w:p w14:paraId="6B052596" w14:textId="38541979" w:rsidR="001E6DA3" w:rsidRDefault="001C0F65" w:rsidP="001E6DA3">
      <w:pPr>
        <w:tabs>
          <w:tab w:val="right" w:pos="8640"/>
          <w:tab w:val="right" w:pos="9540"/>
        </w:tabs>
        <w:jc w:val="center"/>
        <w:rPr>
          <w:rFonts w:cs="Arial"/>
          <w:b/>
          <w:bCs/>
          <w:sz w:val="22"/>
          <w:szCs w:val="22"/>
        </w:rPr>
      </w:pPr>
      <w:r w:rsidRPr="001C0F65">
        <w:rPr>
          <w:rFonts w:cs="Arial"/>
          <w:b/>
          <w:bCs/>
          <w:sz w:val="22"/>
          <w:szCs w:val="22"/>
        </w:rPr>
        <w:t>“</w:t>
      </w:r>
      <w:r w:rsidR="00AE07AA">
        <w:rPr>
          <w:rFonts w:cs="Arial"/>
          <w:b/>
          <w:bCs/>
          <w:sz w:val="22"/>
          <w:szCs w:val="22"/>
        </w:rPr>
        <w:t>More than a Mystery</w:t>
      </w:r>
      <w:r w:rsidR="00D13677">
        <w:rPr>
          <w:rFonts w:cs="Arial"/>
          <w:b/>
          <w:bCs/>
          <w:sz w:val="22"/>
          <w:szCs w:val="22"/>
        </w:rPr>
        <w:t>”</w:t>
      </w:r>
    </w:p>
    <w:p w14:paraId="3F80A841" w14:textId="45C39D5B" w:rsidR="00390423" w:rsidRDefault="00390423" w:rsidP="001E6DA3">
      <w:pPr>
        <w:tabs>
          <w:tab w:val="right" w:pos="8640"/>
          <w:tab w:val="right" w:pos="9540"/>
        </w:tabs>
        <w:jc w:val="center"/>
        <w:rPr>
          <w:rFonts w:cs="Arial"/>
          <w:b/>
          <w:bCs/>
          <w:sz w:val="22"/>
          <w:szCs w:val="22"/>
        </w:rPr>
      </w:pPr>
    </w:p>
    <w:p w14:paraId="47A3AC2A" w14:textId="77777777" w:rsidR="000E3C9A" w:rsidRPr="008A10F2" w:rsidRDefault="000E3C9A" w:rsidP="002F2C5C">
      <w:pPr>
        <w:tabs>
          <w:tab w:val="right" w:pos="8640"/>
          <w:tab w:val="right" w:pos="9540"/>
        </w:tabs>
        <w:jc w:val="both"/>
        <w:rPr>
          <w:rFonts w:cs="Times-Bold"/>
          <w:bCs/>
          <w:iCs/>
          <w:sz w:val="20"/>
          <w:szCs w:val="20"/>
        </w:rPr>
      </w:pPr>
    </w:p>
    <w:p w14:paraId="3895652C" w14:textId="77777777" w:rsidR="00334A7A" w:rsidRDefault="00334A7A" w:rsidP="002F2C5C">
      <w:pPr>
        <w:tabs>
          <w:tab w:val="right" w:pos="8640"/>
          <w:tab w:val="right" w:pos="9540"/>
        </w:tabs>
        <w:jc w:val="both"/>
        <w:rPr>
          <w:rFonts w:cs="Times-Bold"/>
          <w:b/>
          <w:bCs/>
          <w:i/>
          <w:iCs/>
          <w:sz w:val="16"/>
          <w:szCs w:val="16"/>
        </w:rPr>
      </w:pPr>
    </w:p>
    <w:p w14:paraId="65FFBFEB" w14:textId="77777777" w:rsidR="00334A7A" w:rsidRDefault="00334A7A" w:rsidP="002F2C5C">
      <w:pPr>
        <w:tabs>
          <w:tab w:val="right" w:pos="8640"/>
          <w:tab w:val="right" w:pos="9540"/>
        </w:tabs>
        <w:jc w:val="both"/>
        <w:rPr>
          <w:rFonts w:cs="Times-Bold"/>
          <w:b/>
          <w:bCs/>
          <w:i/>
          <w:iCs/>
          <w:sz w:val="16"/>
          <w:szCs w:val="16"/>
        </w:rPr>
      </w:pPr>
    </w:p>
    <w:p w14:paraId="0A366FDD" w14:textId="77777777" w:rsidR="00334A7A" w:rsidRDefault="00334A7A" w:rsidP="002F2C5C">
      <w:pPr>
        <w:tabs>
          <w:tab w:val="right" w:pos="8640"/>
          <w:tab w:val="right" w:pos="9540"/>
        </w:tabs>
        <w:jc w:val="both"/>
        <w:rPr>
          <w:rFonts w:cs="Times-Bold"/>
          <w:b/>
          <w:bCs/>
          <w:i/>
          <w:iCs/>
          <w:sz w:val="16"/>
          <w:szCs w:val="16"/>
        </w:rPr>
      </w:pPr>
    </w:p>
    <w:p w14:paraId="4D4E80F8" w14:textId="77777777" w:rsidR="00334A7A" w:rsidRDefault="00334A7A" w:rsidP="002F2C5C">
      <w:pPr>
        <w:tabs>
          <w:tab w:val="right" w:pos="8640"/>
          <w:tab w:val="right" w:pos="9540"/>
        </w:tabs>
        <w:jc w:val="both"/>
        <w:rPr>
          <w:rFonts w:cs="Times-Bold"/>
          <w:b/>
          <w:bCs/>
          <w:i/>
          <w:iCs/>
          <w:sz w:val="16"/>
          <w:szCs w:val="16"/>
        </w:rPr>
      </w:pPr>
    </w:p>
    <w:p w14:paraId="101B578F" w14:textId="77777777" w:rsidR="00334A7A" w:rsidRDefault="00334A7A" w:rsidP="002F2C5C">
      <w:pPr>
        <w:tabs>
          <w:tab w:val="right" w:pos="8640"/>
          <w:tab w:val="right" w:pos="9540"/>
        </w:tabs>
        <w:jc w:val="both"/>
        <w:rPr>
          <w:rFonts w:cs="Times-Bold"/>
          <w:b/>
          <w:bCs/>
          <w:i/>
          <w:iCs/>
          <w:sz w:val="16"/>
          <w:szCs w:val="16"/>
        </w:rPr>
      </w:pPr>
    </w:p>
    <w:p w14:paraId="47463A4F" w14:textId="77777777" w:rsidR="00334A7A" w:rsidRDefault="00334A7A" w:rsidP="002F2C5C">
      <w:pPr>
        <w:tabs>
          <w:tab w:val="right" w:pos="8640"/>
          <w:tab w:val="right" w:pos="9540"/>
        </w:tabs>
        <w:jc w:val="both"/>
        <w:rPr>
          <w:rFonts w:cs="Times-Bold"/>
          <w:b/>
          <w:bCs/>
          <w:i/>
          <w:iCs/>
          <w:sz w:val="16"/>
          <w:szCs w:val="16"/>
        </w:rPr>
      </w:pPr>
    </w:p>
    <w:p w14:paraId="33A788DD" w14:textId="77777777" w:rsidR="00334A7A" w:rsidRDefault="00334A7A" w:rsidP="002F2C5C">
      <w:pPr>
        <w:tabs>
          <w:tab w:val="right" w:pos="8640"/>
          <w:tab w:val="right" w:pos="9540"/>
        </w:tabs>
        <w:jc w:val="both"/>
        <w:rPr>
          <w:rFonts w:cs="Times-Bold"/>
          <w:b/>
          <w:bCs/>
          <w:i/>
          <w:iCs/>
          <w:sz w:val="16"/>
          <w:szCs w:val="16"/>
        </w:rPr>
      </w:pPr>
    </w:p>
    <w:p w14:paraId="030DC2BC" w14:textId="77777777" w:rsidR="00334A7A" w:rsidRDefault="00334A7A" w:rsidP="002F2C5C">
      <w:pPr>
        <w:tabs>
          <w:tab w:val="right" w:pos="8640"/>
          <w:tab w:val="right" w:pos="9540"/>
        </w:tabs>
        <w:jc w:val="both"/>
        <w:rPr>
          <w:rFonts w:cs="Times-Bold"/>
          <w:b/>
          <w:bCs/>
          <w:i/>
          <w:iCs/>
          <w:sz w:val="16"/>
          <w:szCs w:val="16"/>
        </w:rPr>
      </w:pPr>
    </w:p>
    <w:p w14:paraId="5344F3B6" w14:textId="77777777" w:rsidR="00334A7A" w:rsidRDefault="00334A7A" w:rsidP="002F2C5C">
      <w:pPr>
        <w:tabs>
          <w:tab w:val="right" w:pos="8640"/>
          <w:tab w:val="right" w:pos="9540"/>
        </w:tabs>
        <w:jc w:val="both"/>
        <w:rPr>
          <w:rFonts w:cs="Times-Bold"/>
          <w:b/>
          <w:bCs/>
          <w:i/>
          <w:iCs/>
          <w:sz w:val="16"/>
          <w:szCs w:val="16"/>
        </w:rPr>
      </w:pPr>
    </w:p>
    <w:p w14:paraId="0552DF3B" w14:textId="41F44697" w:rsidR="002F2C5C" w:rsidRPr="00FB0768" w:rsidRDefault="002F2C5C" w:rsidP="002F2C5C">
      <w:pPr>
        <w:tabs>
          <w:tab w:val="right" w:pos="8640"/>
          <w:tab w:val="right" w:pos="9540"/>
        </w:tabs>
        <w:jc w:val="both"/>
        <w:rPr>
          <w:rFonts w:cs="Times-Bold"/>
          <w:b/>
          <w:bCs/>
          <w:i/>
          <w:iCs/>
          <w:sz w:val="16"/>
          <w:szCs w:val="16"/>
        </w:rPr>
      </w:pPr>
      <w:r>
        <w:rPr>
          <w:rFonts w:cs="Times-Bold"/>
          <w:b/>
          <w:bCs/>
          <w:i/>
          <w:iCs/>
          <w:sz w:val="16"/>
          <w:szCs w:val="16"/>
        </w:rPr>
        <w:lastRenderedPageBreak/>
        <w:t xml:space="preserve">PLEASE </w:t>
      </w:r>
      <w:r w:rsidRPr="00FB0768">
        <w:rPr>
          <w:rFonts w:cs="Times-Bold"/>
          <w:b/>
          <w:bCs/>
          <w:i/>
          <w:iCs/>
          <w:sz w:val="16"/>
          <w:szCs w:val="16"/>
        </w:rPr>
        <w:t>STAND</w:t>
      </w:r>
      <w:r>
        <w:rPr>
          <w:rFonts w:cs="Times-Bold"/>
          <w:b/>
          <w:bCs/>
          <w:i/>
          <w:iCs/>
          <w:sz w:val="16"/>
          <w:szCs w:val="16"/>
        </w:rPr>
        <w:t>, IF YOU ARE ABLE</w:t>
      </w:r>
    </w:p>
    <w:p w14:paraId="72B3ECDC" w14:textId="77777777" w:rsidR="001B643E" w:rsidRDefault="001B643E" w:rsidP="00041824">
      <w:pPr>
        <w:spacing w:after="120"/>
        <w:rPr>
          <w:rFonts w:cs="Times"/>
          <w:b/>
          <w:bCs/>
          <w:sz w:val="22"/>
          <w:szCs w:val="22"/>
        </w:rPr>
      </w:pPr>
    </w:p>
    <w:p w14:paraId="036279F6" w14:textId="2BE69D56" w:rsidR="0074087C" w:rsidRPr="00334A7A" w:rsidRDefault="00247C6E" w:rsidP="00041824">
      <w:pPr>
        <w:spacing w:after="120"/>
        <w:rPr>
          <w:rFonts w:cs="Times"/>
          <w:b/>
          <w:bCs/>
        </w:rPr>
      </w:pPr>
      <w:r w:rsidRPr="00334A7A">
        <w:rPr>
          <w:rFonts w:cs="Times"/>
          <w:b/>
          <w:bCs/>
        </w:rPr>
        <w:t xml:space="preserve">THE </w:t>
      </w:r>
      <w:r w:rsidR="00334A7A" w:rsidRPr="00334A7A">
        <w:rPr>
          <w:rFonts w:cs="Times"/>
          <w:b/>
          <w:bCs/>
        </w:rPr>
        <w:t>ATHANASIAN</w:t>
      </w:r>
      <w:r w:rsidR="00041824" w:rsidRPr="00334A7A">
        <w:rPr>
          <w:rFonts w:cs="Times"/>
          <w:b/>
          <w:bCs/>
        </w:rPr>
        <w:t xml:space="preserve"> CREED</w:t>
      </w:r>
      <w:r w:rsidR="00AD4DE3" w:rsidRPr="00334A7A">
        <w:rPr>
          <w:rFonts w:cs="Times"/>
          <w:b/>
          <w:bCs/>
        </w:rPr>
        <w:t xml:space="preserve">   </w:t>
      </w:r>
    </w:p>
    <w:p w14:paraId="19AA6B6D"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Whoever wishes to be saved must, above all else, hold to the true Christian faith.</w:t>
      </w:r>
    </w:p>
    <w:p w14:paraId="39E7E1A1"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sz w:val="20"/>
          <w:szCs w:val="20"/>
        </w:rPr>
        <w:tab/>
      </w:r>
      <w:r w:rsidRPr="00334A7A">
        <w:rPr>
          <w:rFonts w:cs="Times-Bold"/>
          <w:b/>
          <w:sz w:val="20"/>
          <w:szCs w:val="20"/>
        </w:rPr>
        <w:t>Whoever does not keep this faith pure in all points will certainly perish forever.</w:t>
      </w:r>
    </w:p>
    <w:p w14:paraId="0FC7BDB3" w14:textId="77777777" w:rsidR="00334A7A" w:rsidRPr="00334A7A" w:rsidRDefault="00334A7A" w:rsidP="00334A7A">
      <w:pPr>
        <w:widowControl w:val="0"/>
        <w:autoSpaceDE w:val="0"/>
        <w:autoSpaceDN w:val="0"/>
        <w:adjustRightInd w:val="0"/>
        <w:rPr>
          <w:rFonts w:cs="Times-Bold"/>
          <w:b/>
          <w:sz w:val="20"/>
          <w:szCs w:val="20"/>
        </w:rPr>
      </w:pPr>
    </w:p>
    <w:p w14:paraId="7CC53831"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Now this is the true Christian faith:</w:t>
      </w:r>
    </w:p>
    <w:p w14:paraId="3509AA89"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sz w:val="20"/>
          <w:szCs w:val="20"/>
        </w:rPr>
        <w:tab/>
      </w:r>
      <w:r w:rsidRPr="00334A7A">
        <w:rPr>
          <w:rFonts w:cs="Times-Bold"/>
          <w:b/>
          <w:sz w:val="20"/>
          <w:szCs w:val="20"/>
        </w:rPr>
        <w:t>We worship one God in three persons and three persons in one God,</w:t>
      </w:r>
    </w:p>
    <w:p w14:paraId="4EE011A0"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b/>
          <w:sz w:val="20"/>
          <w:szCs w:val="20"/>
        </w:rPr>
        <w:tab/>
        <w:t>without mixing the persons or dividing the divine being.</w:t>
      </w:r>
    </w:p>
    <w:p w14:paraId="05110863"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For each person—the Father, the Son, and the Holy Spirit—is distinct,</w:t>
      </w:r>
    </w:p>
    <w:p w14:paraId="797B6899"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sz w:val="20"/>
          <w:szCs w:val="20"/>
        </w:rPr>
        <w:tab/>
      </w:r>
      <w:r w:rsidRPr="00334A7A">
        <w:rPr>
          <w:rFonts w:cs="Times-Bold"/>
          <w:b/>
          <w:sz w:val="20"/>
          <w:szCs w:val="20"/>
        </w:rPr>
        <w:t>but the deity of Father, Son, and Holy Spirit is one,</w:t>
      </w:r>
    </w:p>
    <w:p w14:paraId="0E689CFD"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b/>
          <w:sz w:val="20"/>
          <w:szCs w:val="20"/>
        </w:rPr>
        <w:tab/>
        <w:t>equal in glory and coeternal in majesty.</w:t>
      </w:r>
    </w:p>
    <w:p w14:paraId="5E5B3C7F"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What the Father is, so is the Son, and so is the Holy Spirit.</w:t>
      </w:r>
    </w:p>
    <w:p w14:paraId="6D2CC2E1"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The Father is uncreated, the Son uncreated, the Holy Spirit uncreated;</w:t>
      </w:r>
    </w:p>
    <w:p w14:paraId="693D1D68"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the Father is infinite, the Son infinite, the Holy Spirit infinite;</w:t>
      </w:r>
    </w:p>
    <w:p w14:paraId="689E1FBB"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the Father is eternal, the Son eternal, the Holy Spirit eternal;</w:t>
      </w:r>
    </w:p>
    <w:p w14:paraId="153439EE"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sz w:val="20"/>
          <w:szCs w:val="20"/>
        </w:rPr>
        <w:tab/>
      </w:r>
      <w:r w:rsidRPr="00334A7A">
        <w:rPr>
          <w:rFonts w:cs="Times-Bold"/>
          <w:b/>
          <w:sz w:val="20"/>
          <w:szCs w:val="20"/>
        </w:rPr>
        <w:t>yet they are not three who are eternal, but there is one who is eternal,</w:t>
      </w:r>
    </w:p>
    <w:p w14:paraId="0F9F0FA5"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sz w:val="20"/>
          <w:szCs w:val="20"/>
        </w:rPr>
        <w:tab/>
      </w:r>
      <w:r w:rsidRPr="00334A7A">
        <w:rPr>
          <w:rFonts w:cs="Times-Bold"/>
          <w:b/>
          <w:sz w:val="20"/>
          <w:szCs w:val="20"/>
        </w:rPr>
        <w:t>just as they are not three who are uncreated, nor three who are infinite,</w:t>
      </w:r>
    </w:p>
    <w:p w14:paraId="6427D88C"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b/>
          <w:sz w:val="20"/>
          <w:szCs w:val="20"/>
        </w:rPr>
        <w:tab/>
        <w:t>but there is one who is uncreated and one who is infinite.</w:t>
      </w:r>
    </w:p>
    <w:p w14:paraId="67AB681F"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In the same way the Father is almighty, the Son is almighty, the Holy Spirit is almighty;</w:t>
      </w:r>
    </w:p>
    <w:p w14:paraId="35C6515E"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sz w:val="20"/>
          <w:szCs w:val="20"/>
        </w:rPr>
        <w:tab/>
      </w:r>
      <w:r w:rsidRPr="00334A7A">
        <w:rPr>
          <w:rFonts w:cs="Times-Bold"/>
          <w:b/>
          <w:sz w:val="20"/>
          <w:szCs w:val="20"/>
        </w:rPr>
        <w:t>yet they are not three who are almighty, but there is one who is almighty.</w:t>
      </w:r>
    </w:p>
    <w:p w14:paraId="142C5067"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So the Father is God, the Son is God, the Holy Spirit is God;</w:t>
      </w:r>
    </w:p>
    <w:p w14:paraId="03153D50"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sz w:val="20"/>
          <w:szCs w:val="20"/>
        </w:rPr>
        <w:tab/>
      </w:r>
      <w:r w:rsidRPr="00334A7A">
        <w:rPr>
          <w:rFonts w:cs="Times-Bold"/>
          <w:b/>
          <w:sz w:val="20"/>
          <w:szCs w:val="20"/>
        </w:rPr>
        <w:t>yet they are not three Gods, but one God.</w:t>
      </w:r>
    </w:p>
    <w:p w14:paraId="60DDDAE3"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So the Father is Lord, the Son is Lord, the Holy Spirit is Lord;</w:t>
      </w:r>
    </w:p>
    <w:p w14:paraId="3A23127B"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sz w:val="20"/>
          <w:szCs w:val="20"/>
        </w:rPr>
        <w:tab/>
      </w:r>
      <w:r w:rsidRPr="00334A7A">
        <w:rPr>
          <w:rFonts w:cs="Times-Bold"/>
          <w:b/>
          <w:sz w:val="20"/>
          <w:szCs w:val="20"/>
        </w:rPr>
        <w:t>yet they are not three Lords, but one Lord.</w:t>
      </w:r>
    </w:p>
    <w:p w14:paraId="6E88C542"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For just as Christian truth compels us to confess each person individually to be God and Lord,</w:t>
      </w:r>
    </w:p>
    <w:p w14:paraId="1004673F"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sz w:val="20"/>
          <w:szCs w:val="20"/>
        </w:rPr>
        <w:tab/>
      </w:r>
      <w:r w:rsidRPr="00334A7A">
        <w:rPr>
          <w:rFonts w:cs="Times-Bold"/>
          <w:b/>
          <w:sz w:val="20"/>
          <w:szCs w:val="20"/>
        </w:rPr>
        <w:t>so the true Christian faith forbids us to speak of three Gods or three Lords.</w:t>
      </w:r>
    </w:p>
    <w:p w14:paraId="13F98F84"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The Father is neither made nor created nor begotten of anyone.</w:t>
      </w:r>
    </w:p>
    <w:p w14:paraId="68037432"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The Son is neither made nor created, but is begotten of the Father alone.</w:t>
      </w:r>
    </w:p>
    <w:p w14:paraId="678D99AC"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The Holy Spirit is neither made nor created nor begotten,</w:t>
      </w:r>
    </w:p>
    <w:p w14:paraId="3E4D50D3"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but proceeds from the Father and the Son.</w:t>
      </w:r>
    </w:p>
    <w:p w14:paraId="3722735D"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sz w:val="20"/>
          <w:szCs w:val="20"/>
        </w:rPr>
        <w:tab/>
      </w:r>
      <w:r w:rsidRPr="00334A7A">
        <w:rPr>
          <w:rFonts w:cs="Times-Bold"/>
          <w:b/>
          <w:sz w:val="20"/>
          <w:szCs w:val="20"/>
        </w:rPr>
        <w:t>So there is one Father, not three Fathers; one Son, not three Sons;</w:t>
      </w:r>
    </w:p>
    <w:p w14:paraId="3FB07FEA"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b/>
          <w:sz w:val="20"/>
          <w:szCs w:val="20"/>
        </w:rPr>
        <w:tab/>
        <w:t>one Holy Spirit, not three Holy Spirits.</w:t>
      </w:r>
    </w:p>
    <w:p w14:paraId="712818A2"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And within this Trinity none comes before or after; none is greater or inferior,</w:t>
      </w:r>
    </w:p>
    <w:p w14:paraId="2A45FCE2"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sz w:val="20"/>
          <w:szCs w:val="20"/>
        </w:rPr>
        <w:tab/>
      </w:r>
      <w:r w:rsidRPr="00334A7A">
        <w:rPr>
          <w:rFonts w:cs="Times-Bold"/>
          <w:b/>
          <w:sz w:val="20"/>
          <w:szCs w:val="20"/>
        </w:rPr>
        <w:t>but all three persons are coequal and coeternal,</w:t>
      </w:r>
    </w:p>
    <w:p w14:paraId="5A0331A8"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so that in every way, as stated before, all three persons are to be worshiped as one God</w:t>
      </w:r>
    </w:p>
    <w:p w14:paraId="4794E5C7"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and one God worshiped as three persons.</w:t>
      </w:r>
    </w:p>
    <w:p w14:paraId="363FE4C7"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sz w:val="20"/>
          <w:szCs w:val="20"/>
        </w:rPr>
        <w:tab/>
      </w:r>
      <w:r w:rsidRPr="00334A7A">
        <w:rPr>
          <w:rFonts w:cs="Times-Bold"/>
          <w:b/>
          <w:sz w:val="20"/>
          <w:szCs w:val="20"/>
        </w:rPr>
        <w:t>Whoever wishes to be saved must have this conviction of the Trinity.</w:t>
      </w:r>
    </w:p>
    <w:p w14:paraId="4C3865D5" w14:textId="77777777" w:rsidR="00334A7A" w:rsidRPr="00334A7A" w:rsidRDefault="00334A7A" w:rsidP="00334A7A">
      <w:pPr>
        <w:widowControl w:val="0"/>
        <w:autoSpaceDE w:val="0"/>
        <w:autoSpaceDN w:val="0"/>
        <w:adjustRightInd w:val="0"/>
        <w:rPr>
          <w:rFonts w:cs="Times-Bold"/>
          <w:sz w:val="20"/>
          <w:szCs w:val="20"/>
        </w:rPr>
      </w:pPr>
    </w:p>
    <w:p w14:paraId="2AA7776B"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lastRenderedPageBreak/>
        <w:t>It is furthermore necessary for eternal salvation truly to believe</w:t>
      </w:r>
    </w:p>
    <w:p w14:paraId="759D11F2"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that our Lord Jesus Christ also took on human flesh.</w:t>
      </w:r>
    </w:p>
    <w:p w14:paraId="25C65518"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Now this is the true Christian faith:</w:t>
      </w:r>
    </w:p>
    <w:p w14:paraId="44BB4E03"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sz w:val="20"/>
          <w:szCs w:val="20"/>
        </w:rPr>
        <w:tab/>
      </w:r>
      <w:r w:rsidRPr="00334A7A">
        <w:rPr>
          <w:rFonts w:cs="Times-Bold"/>
          <w:b/>
          <w:sz w:val="20"/>
          <w:szCs w:val="20"/>
        </w:rPr>
        <w:t>We believe and confess that our Lord Jesus Christ, God’s Son,</w:t>
      </w:r>
    </w:p>
    <w:p w14:paraId="60ACB031"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b/>
          <w:sz w:val="20"/>
          <w:szCs w:val="20"/>
        </w:rPr>
        <w:tab/>
        <w:t>is both God and man.</w:t>
      </w:r>
    </w:p>
    <w:p w14:paraId="5BF01F3E"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He is God, eternally begotten from the nature of the Father, and he is man, born in time</w:t>
      </w:r>
    </w:p>
    <w:p w14:paraId="25EB6664"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from the nature of his mother, fully God, fully man, with rational soul and human flesh,</w:t>
      </w:r>
    </w:p>
    <w:p w14:paraId="52C3CE23"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sz w:val="20"/>
          <w:szCs w:val="20"/>
        </w:rPr>
        <w:tab/>
      </w:r>
      <w:r w:rsidRPr="00334A7A">
        <w:rPr>
          <w:rFonts w:cs="Times-Bold"/>
          <w:b/>
          <w:sz w:val="20"/>
          <w:szCs w:val="20"/>
        </w:rPr>
        <w:t>equal to the Father as to his deity, less than the Father as to his humanity;</w:t>
      </w:r>
    </w:p>
    <w:p w14:paraId="3CC7FD51"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and though he is both God and man, Christ is not two persons but one,</w:t>
      </w:r>
    </w:p>
    <w:p w14:paraId="5F4DD5C7"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sz w:val="20"/>
          <w:szCs w:val="20"/>
        </w:rPr>
        <w:tab/>
      </w:r>
      <w:r w:rsidRPr="00334A7A">
        <w:rPr>
          <w:rFonts w:cs="Times-Bold"/>
          <w:b/>
          <w:sz w:val="20"/>
          <w:szCs w:val="20"/>
        </w:rPr>
        <w:t>one, not by changing the deity into flesh, but by taking the humanity into God;</w:t>
      </w:r>
    </w:p>
    <w:p w14:paraId="480F2CD4"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one, indeed, not by mixture of the natures, but by unity in one person;</w:t>
      </w:r>
    </w:p>
    <w:p w14:paraId="09378C52"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sz w:val="20"/>
          <w:szCs w:val="20"/>
        </w:rPr>
        <w:tab/>
      </w:r>
      <w:r w:rsidRPr="00334A7A">
        <w:rPr>
          <w:rFonts w:cs="Times-Bold"/>
          <w:b/>
          <w:sz w:val="20"/>
          <w:szCs w:val="20"/>
        </w:rPr>
        <w:t>for just as the rational soul and flesh are one human being,</w:t>
      </w:r>
    </w:p>
    <w:p w14:paraId="330EEE52"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b/>
          <w:sz w:val="20"/>
          <w:szCs w:val="20"/>
        </w:rPr>
        <w:tab/>
        <w:t>so God and man are one Christ.</w:t>
      </w:r>
    </w:p>
    <w:p w14:paraId="5ED99308"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He suffered for our salvation, descended into hell, rose the third day from the dead.</w:t>
      </w:r>
    </w:p>
    <w:p w14:paraId="5BEA928A"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sz w:val="20"/>
          <w:szCs w:val="20"/>
        </w:rPr>
        <w:tab/>
      </w:r>
      <w:r w:rsidRPr="00334A7A">
        <w:rPr>
          <w:rFonts w:cs="Times-Bold"/>
          <w:b/>
          <w:sz w:val="20"/>
          <w:szCs w:val="20"/>
        </w:rPr>
        <w:t>He ascended into heaven, is seated at the right hand of God the Father almighty,</w:t>
      </w:r>
    </w:p>
    <w:p w14:paraId="5104A2E8"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b/>
          <w:sz w:val="20"/>
          <w:szCs w:val="20"/>
        </w:rPr>
        <w:tab/>
        <w:t>and from there will come to judge the living and the dead.</w:t>
      </w:r>
    </w:p>
    <w:p w14:paraId="39EA71E7"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At his coming all people will rise with their own bodies</w:t>
      </w:r>
    </w:p>
    <w:p w14:paraId="722079AA"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to answer for their personal deeds.</w:t>
      </w:r>
    </w:p>
    <w:p w14:paraId="62E86B49"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sz w:val="20"/>
          <w:szCs w:val="20"/>
        </w:rPr>
        <w:tab/>
      </w:r>
      <w:r w:rsidRPr="00334A7A">
        <w:rPr>
          <w:rFonts w:cs="Times-Bold"/>
          <w:b/>
          <w:sz w:val="20"/>
          <w:szCs w:val="20"/>
        </w:rPr>
        <w:t>Those who have done good will enter eternal life,</w:t>
      </w:r>
    </w:p>
    <w:p w14:paraId="0968CB88"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b/>
          <w:sz w:val="20"/>
          <w:szCs w:val="20"/>
        </w:rPr>
        <w:tab/>
        <w:t>but those who have done evil will go into eternal fire.</w:t>
      </w:r>
    </w:p>
    <w:p w14:paraId="1454C520" w14:textId="77777777" w:rsidR="00334A7A" w:rsidRPr="00334A7A" w:rsidRDefault="00334A7A" w:rsidP="00334A7A">
      <w:pPr>
        <w:widowControl w:val="0"/>
        <w:autoSpaceDE w:val="0"/>
        <w:autoSpaceDN w:val="0"/>
        <w:adjustRightInd w:val="0"/>
        <w:ind w:firstLine="720"/>
        <w:rPr>
          <w:rFonts w:cs="Times-Bold"/>
          <w:sz w:val="20"/>
          <w:szCs w:val="20"/>
        </w:rPr>
      </w:pPr>
    </w:p>
    <w:p w14:paraId="131B1041" w14:textId="77777777" w:rsidR="00334A7A" w:rsidRPr="00334A7A" w:rsidRDefault="00334A7A" w:rsidP="00334A7A">
      <w:pPr>
        <w:widowControl w:val="0"/>
        <w:autoSpaceDE w:val="0"/>
        <w:autoSpaceDN w:val="0"/>
        <w:adjustRightInd w:val="0"/>
        <w:rPr>
          <w:rFonts w:cs="Times-Bold"/>
          <w:sz w:val="20"/>
          <w:szCs w:val="20"/>
        </w:rPr>
      </w:pPr>
      <w:r w:rsidRPr="00334A7A">
        <w:rPr>
          <w:rFonts w:cs="Times-Bold"/>
          <w:sz w:val="20"/>
          <w:szCs w:val="20"/>
        </w:rPr>
        <w:t>This is the true Christian faith.</w:t>
      </w:r>
    </w:p>
    <w:p w14:paraId="104B46DD" w14:textId="77777777" w:rsidR="00334A7A" w:rsidRPr="00334A7A" w:rsidRDefault="00334A7A" w:rsidP="00334A7A">
      <w:pPr>
        <w:widowControl w:val="0"/>
        <w:autoSpaceDE w:val="0"/>
        <w:autoSpaceDN w:val="0"/>
        <w:adjustRightInd w:val="0"/>
        <w:rPr>
          <w:rFonts w:cs="Times-Bold"/>
          <w:b/>
          <w:sz w:val="20"/>
          <w:szCs w:val="20"/>
        </w:rPr>
      </w:pPr>
      <w:r w:rsidRPr="00334A7A">
        <w:rPr>
          <w:rFonts w:cs="Times-Bold"/>
          <w:sz w:val="20"/>
          <w:szCs w:val="20"/>
        </w:rPr>
        <w:tab/>
      </w:r>
      <w:r w:rsidRPr="00334A7A">
        <w:rPr>
          <w:rFonts w:cs="Times-Bold"/>
          <w:b/>
          <w:sz w:val="20"/>
          <w:szCs w:val="20"/>
        </w:rPr>
        <w:t>Whoever does not faithfully and firmly believe this cannot be saved.</w:t>
      </w:r>
    </w:p>
    <w:p w14:paraId="6EE23974" w14:textId="0DF9AF9E" w:rsidR="00334A7A" w:rsidRPr="00334A7A" w:rsidRDefault="00334A7A" w:rsidP="00334A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277A857" w14:textId="77777777" w:rsidR="001B643E" w:rsidRDefault="001B643E" w:rsidP="00362926">
      <w:pPr>
        <w:pStyle w:val="Captionindentsmall"/>
        <w:spacing w:after="0"/>
        <w:jc w:val="both"/>
        <w:rPr>
          <w:b/>
          <w:bCs/>
          <w:i w:val="0"/>
          <w:sz w:val="22"/>
          <w:szCs w:val="22"/>
        </w:rPr>
      </w:pPr>
    </w:p>
    <w:p w14:paraId="2F5B8656" w14:textId="1C876D45"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7FF9F988" w14:textId="77777777" w:rsidR="00362926" w:rsidRDefault="00362926" w:rsidP="00362926">
      <w:pPr>
        <w:pStyle w:val="Captionindentsmall"/>
        <w:spacing w:after="0"/>
        <w:jc w:val="both"/>
        <w:rPr>
          <w:b/>
          <w:bCs/>
          <w:i w:val="0"/>
          <w:sz w:val="22"/>
          <w:szCs w:val="22"/>
        </w:rPr>
      </w:pPr>
    </w:p>
    <w:p w14:paraId="31786AC7" w14:textId="77777777" w:rsidR="00F034AB" w:rsidRDefault="00F034AB" w:rsidP="00362926">
      <w:pPr>
        <w:pStyle w:val="Captionindentsmall"/>
        <w:spacing w:after="0"/>
        <w:jc w:val="both"/>
        <w:rPr>
          <w:b/>
          <w:bCs/>
          <w:i w:val="0"/>
          <w:sz w:val="22"/>
          <w:szCs w:val="22"/>
        </w:rPr>
      </w:pPr>
    </w:p>
    <w:p w14:paraId="6202AF73" w14:textId="115EBE65"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7C6D172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C29E8EE" w14:textId="77777777" w:rsidR="00443ACA" w:rsidRDefault="00443ACA" w:rsidP="008C31D9">
      <w:pPr>
        <w:rPr>
          <w:rFonts w:cs="Times"/>
          <w:b/>
          <w:bCs/>
          <w:i/>
          <w:iCs/>
          <w:sz w:val="16"/>
          <w:szCs w:val="16"/>
        </w:rPr>
      </w:pPr>
    </w:p>
    <w:p w14:paraId="18FA640C" w14:textId="77777777" w:rsidR="00443ACA" w:rsidRDefault="00443ACA" w:rsidP="008C31D9">
      <w:pPr>
        <w:rPr>
          <w:rFonts w:cs="Times"/>
          <w:b/>
          <w:bCs/>
          <w:i/>
          <w:iCs/>
          <w:sz w:val="16"/>
          <w:szCs w:val="16"/>
        </w:rPr>
      </w:pPr>
    </w:p>
    <w:p w14:paraId="4C430A69" w14:textId="65BE7309" w:rsidR="00B31975" w:rsidRDefault="00D3752F" w:rsidP="00F034AB">
      <w:pPr>
        <w:rPr>
          <w:rFonts w:cs="Times"/>
          <w:b/>
          <w:bCs/>
          <w:i/>
          <w:iCs/>
          <w:sz w:val="16"/>
          <w:szCs w:val="16"/>
        </w:rPr>
      </w:pPr>
      <w:r>
        <w:rPr>
          <w:rFonts w:cs="Times"/>
          <w:b/>
          <w:bCs/>
          <w:i/>
          <w:iCs/>
          <w:sz w:val="16"/>
          <w:szCs w:val="16"/>
        </w:rPr>
        <w:t xml:space="preserve">PLEASE </w:t>
      </w:r>
      <w:r w:rsidR="00862FAC" w:rsidRPr="00041824">
        <w:rPr>
          <w:rFonts w:cs="Times"/>
          <w:b/>
          <w:bCs/>
          <w:i/>
          <w:iCs/>
          <w:sz w:val="16"/>
          <w:szCs w:val="16"/>
        </w:rPr>
        <w:t>BE SEATED</w:t>
      </w:r>
    </w:p>
    <w:p w14:paraId="565002CD" w14:textId="568846D7" w:rsidR="00F034AB" w:rsidRDefault="00F034AB" w:rsidP="00F034AB">
      <w:pPr>
        <w:rPr>
          <w:rFonts w:cs="Times"/>
          <w:b/>
          <w:bCs/>
          <w:i/>
          <w:iCs/>
          <w:sz w:val="16"/>
          <w:szCs w:val="16"/>
        </w:rPr>
      </w:pPr>
    </w:p>
    <w:p w14:paraId="197B2FAE" w14:textId="77777777" w:rsidR="00334A7A" w:rsidRPr="00334A7A" w:rsidRDefault="00334A7A" w:rsidP="00334A7A">
      <w:pPr>
        <w:keepNext/>
        <w:tabs>
          <w:tab w:val="right" w:pos="7200"/>
        </w:tabs>
        <w:spacing w:before="360" w:after="200"/>
        <w:rPr>
          <w:rFonts w:ascii="Candara" w:hAnsi="Candara"/>
          <w:b/>
          <w:bCs/>
          <w:color w:val="000000"/>
          <w:sz w:val="26"/>
          <w:szCs w:val="26"/>
        </w:rPr>
      </w:pPr>
      <w:r w:rsidRPr="00334A7A">
        <w:rPr>
          <w:rFonts w:ascii="Candara" w:hAnsi="Candara"/>
          <w:b/>
          <w:bCs/>
          <w:color w:val="000000"/>
          <w:sz w:val="26"/>
          <w:szCs w:val="26"/>
        </w:rPr>
        <w:lastRenderedPageBreak/>
        <w:t>940 We All Believe in One True God</w:t>
      </w:r>
      <w:r w:rsidRPr="00334A7A">
        <w:rPr>
          <w:rFonts w:ascii="Candara" w:hAnsi="Candara"/>
          <w:b/>
          <w:bCs/>
          <w:color w:val="000000"/>
          <w:sz w:val="26"/>
          <w:szCs w:val="26"/>
        </w:rPr>
        <w:tab/>
      </w:r>
      <w:r w:rsidRPr="00334A7A">
        <w:rPr>
          <w:rFonts w:ascii="Candara" w:hAnsi="Candara"/>
          <w:i/>
          <w:iCs/>
          <w:color w:val="000000"/>
          <w:sz w:val="20"/>
          <w:szCs w:val="20"/>
        </w:rPr>
        <w:t>CW 940</w:t>
      </w:r>
    </w:p>
    <w:p w14:paraId="25E0D677" w14:textId="77777777" w:rsidR="00334A7A" w:rsidRPr="00334A7A" w:rsidRDefault="00334A7A" w:rsidP="00334A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34A7A">
        <w:rPr>
          <w:rFonts w:ascii="Constantia" w:hAnsi="Constantia"/>
          <w:noProof/>
          <w:color w:val="000000"/>
          <w:sz w:val="21"/>
          <w:szCs w:val="21"/>
        </w:rPr>
        <w:drawing>
          <wp:inline distT="0" distB="0" distL="0" distR="0" wp14:anchorId="3B9B03DE" wp14:editId="44F02D05">
            <wp:extent cx="4572000" cy="838200"/>
            <wp:effectExtent l="0" t="0" r="0" b="0"/>
            <wp:docPr id="26" name="Picture 26" descr="https://builder.christianworship.com/static-assets/composite/print/HJ~lotaXrbuzOdQy~hbzsR~hg1wuLp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HJ~lotaXrbuzOdQy~hbzsR~hg1wuLpW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3D906C2C" w14:textId="77777777" w:rsidR="00334A7A" w:rsidRPr="00334A7A" w:rsidRDefault="00334A7A" w:rsidP="00334A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34A7A">
        <w:rPr>
          <w:rFonts w:ascii="Constantia" w:hAnsi="Constantia"/>
          <w:noProof/>
          <w:color w:val="000000"/>
          <w:sz w:val="21"/>
          <w:szCs w:val="21"/>
        </w:rPr>
        <w:drawing>
          <wp:inline distT="0" distB="0" distL="0" distR="0" wp14:anchorId="4CFBFCB2" wp14:editId="7A1A175F">
            <wp:extent cx="4572000" cy="952500"/>
            <wp:effectExtent l="0" t="0" r="0" b="0"/>
            <wp:docPr id="28" name="Picture 28" descr="https://builder.christianworship.com/static-assets/composite/print/dAvrXBtreYshMKyW83BhIuXOTMk0744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dAvrXBtreYshMKyW83BhIuXOTMk0744H.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68929EC3" w14:textId="77777777" w:rsidR="00334A7A" w:rsidRPr="00334A7A" w:rsidRDefault="00334A7A" w:rsidP="00334A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34A7A">
        <w:rPr>
          <w:rFonts w:ascii="Constantia" w:hAnsi="Constantia"/>
          <w:noProof/>
          <w:color w:val="000000"/>
          <w:sz w:val="21"/>
          <w:szCs w:val="21"/>
        </w:rPr>
        <w:drawing>
          <wp:inline distT="0" distB="0" distL="0" distR="0" wp14:anchorId="55FF8821" wp14:editId="47163420">
            <wp:extent cx="4572000" cy="960120"/>
            <wp:effectExtent l="0" t="0" r="0" b="0"/>
            <wp:docPr id="35" name="Picture 35" descr="https://builder.christianworship.com/static-assets/composite/print/V1b8iAwDCCgOm_Op1qXaVHeie2tSz0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V1b8iAwDCCgOm_Op1qXaVHeie2tSz0P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14:paraId="5BE18351" w14:textId="77777777" w:rsidR="00334A7A" w:rsidRPr="00334A7A" w:rsidRDefault="00334A7A" w:rsidP="00334A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34A7A">
        <w:rPr>
          <w:rFonts w:ascii="Constantia" w:hAnsi="Constantia"/>
          <w:noProof/>
          <w:color w:val="000000"/>
          <w:sz w:val="21"/>
          <w:szCs w:val="21"/>
        </w:rPr>
        <w:drawing>
          <wp:inline distT="0" distB="0" distL="0" distR="0" wp14:anchorId="39DA9D2C" wp14:editId="12CC69E5">
            <wp:extent cx="4572000" cy="952500"/>
            <wp:effectExtent l="0" t="0" r="0" b="0"/>
            <wp:docPr id="36" name="Picture 36" descr="https://builder.christianworship.com/static-assets/composite/print/_RfyGEjdJKw7EaCbdwhCCwQ4WDJFX9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_RfyGEjdJKw7EaCbdwhCCwQ4WDJFX9v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7577AA84" w14:textId="77777777" w:rsidR="00334A7A" w:rsidRPr="00334A7A" w:rsidRDefault="00334A7A" w:rsidP="00334A7A">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334A7A">
        <w:rPr>
          <w:rFonts w:ascii="Candara" w:hAnsi="Candara"/>
          <w:color w:val="000000"/>
          <w:sz w:val="12"/>
          <w:szCs w:val="12"/>
        </w:rPr>
        <w:t xml:space="preserve">Text: tr. Catherine </w:t>
      </w:r>
      <w:proofErr w:type="spellStart"/>
      <w:r w:rsidRPr="00334A7A">
        <w:rPr>
          <w:rFonts w:ascii="Candara" w:hAnsi="Candara"/>
          <w:color w:val="000000"/>
          <w:sz w:val="12"/>
          <w:szCs w:val="12"/>
        </w:rPr>
        <w:t>Winkworth</w:t>
      </w:r>
      <w:proofErr w:type="spellEnd"/>
      <w:r w:rsidRPr="00334A7A">
        <w:rPr>
          <w:rFonts w:ascii="Candara" w:hAnsi="Candara"/>
          <w:color w:val="000000"/>
          <w:sz w:val="12"/>
          <w:szCs w:val="12"/>
        </w:rPr>
        <w:t xml:space="preserve">, 1827–1878, alt.; Tobias </w:t>
      </w:r>
      <w:proofErr w:type="spellStart"/>
      <w:r w:rsidRPr="00334A7A">
        <w:rPr>
          <w:rFonts w:ascii="Candara" w:hAnsi="Candara"/>
          <w:color w:val="000000"/>
          <w:sz w:val="12"/>
          <w:szCs w:val="12"/>
        </w:rPr>
        <w:t>Clausnitzer</w:t>
      </w:r>
      <w:proofErr w:type="spellEnd"/>
      <w:r w:rsidRPr="00334A7A">
        <w:rPr>
          <w:rFonts w:ascii="Candara" w:hAnsi="Candara"/>
          <w:color w:val="000000"/>
          <w:sz w:val="12"/>
          <w:szCs w:val="12"/>
        </w:rPr>
        <w:t>, 1619–1684</w:t>
      </w:r>
      <w:r w:rsidRPr="00334A7A">
        <w:rPr>
          <w:rFonts w:ascii="Candara" w:hAnsi="Candara"/>
          <w:color w:val="000000"/>
          <w:sz w:val="12"/>
          <w:szCs w:val="12"/>
        </w:rPr>
        <w:br/>
        <w:t xml:space="preserve">Tune: adapt. Cornelius H. </w:t>
      </w:r>
      <w:proofErr w:type="spellStart"/>
      <w:r w:rsidRPr="00334A7A">
        <w:rPr>
          <w:rFonts w:ascii="Candara" w:hAnsi="Candara"/>
          <w:color w:val="000000"/>
          <w:sz w:val="12"/>
          <w:szCs w:val="12"/>
        </w:rPr>
        <w:t>Dretzel</w:t>
      </w:r>
      <w:proofErr w:type="spellEnd"/>
      <w:r w:rsidRPr="00334A7A">
        <w:rPr>
          <w:rFonts w:ascii="Candara" w:hAnsi="Candara"/>
          <w:color w:val="000000"/>
          <w:sz w:val="12"/>
          <w:szCs w:val="12"/>
        </w:rPr>
        <w:t>, 1697–1775; Neu-</w:t>
      </w:r>
      <w:proofErr w:type="spellStart"/>
      <w:r w:rsidRPr="00334A7A">
        <w:rPr>
          <w:rFonts w:ascii="Candara" w:hAnsi="Candara"/>
          <w:color w:val="000000"/>
          <w:sz w:val="12"/>
          <w:szCs w:val="12"/>
        </w:rPr>
        <w:t>vermehrtes</w:t>
      </w:r>
      <w:proofErr w:type="spellEnd"/>
      <w:r w:rsidRPr="00334A7A">
        <w:rPr>
          <w:rFonts w:ascii="Candara" w:hAnsi="Candara"/>
          <w:color w:val="000000"/>
          <w:sz w:val="12"/>
          <w:szCs w:val="12"/>
        </w:rPr>
        <w:t xml:space="preserve"> . . . </w:t>
      </w:r>
      <w:proofErr w:type="spellStart"/>
      <w:r w:rsidRPr="00334A7A">
        <w:rPr>
          <w:rFonts w:ascii="Candara" w:hAnsi="Candara"/>
          <w:color w:val="000000"/>
          <w:sz w:val="12"/>
          <w:szCs w:val="12"/>
        </w:rPr>
        <w:t>Gesangbuch</w:t>
      </w:r>
      <w:proofErr w:type="spellEnd"/>
      <w:r w:rsidRPr="00334A7A">
        <w:rPr>
          <w:rFonts w:ascii="Candara" w:hAnsi="Candara"/>
          <w:color w:val="000000"/>
          <w:sz w:val="12"/>
          <w:szCs w:val="12"/>
        </w:rPr>
        <w:t>, 3rd. ed., Meiningen, 1693</w:t>
      </w:r>
      <w:r w:rsidRPr="00334A7A">
        <w:rPr>
          <w:rFonts w:ascii="Candara" w:hAnsi="Candara"/>
          <w:color w:val="000000"/>
          <w:sz w:val="12"/>
          <w:szCs w:val="12"/>
        </w:rPr>
        <w:br/>
        <w:t>Text and tune: Public domain</w:t>
      </w:r>
    </w:p>
    <w:p w14:paraId="0AD57FF8" w14:textId="77777777" w:rsidR="00334A7A" w:rsidRPr="00334A7A" w:rsidRDefault="00334A7A" w:rsidP="00334A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A0C9841" w14:textId="77777777" w:rsidR="00F034AB" w:rsidRPr="00F034AB" w:rsidRDefault="00F034AB" w:rsidP="00F034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5C07FE9" w14:textId="77777777" w:rsidR="00334A7A" w:rsidRDefault="00334A7A" w:rsidP="007B79DD">
      <w:pPr>
        <w:pStyle w:val="Captionindentsmall"/>
        <w:rPr>
          <w:b/>
          <w:bCs/>
          <w:iCs/>
        </w:rPr>
      </w:pPr>
    </w:p>
    <w:p w14:paraId="5AD65F5D" w14:textId="77777777" w:rsidR="00334A7A" w:rsidRDefault="00334A7A" w:rsidP="007B79DD">
      <w:pPr>
        <w:pStyle w:val="Captionindentsmall"/>
        <w:rPr>
          <w:b/>
          <w:bCs/>
          <w:iCs/>
        </w:rPr>
      </w:pPr>
    </w:p>
    <w:p w14:paraId="67A4AB37" w14:textId="77777777" w:rsidR="00334A7A" w:rsidRDefault="00334A7A" w:rsidP="007B79DD">
      <w:pPr>
        <w:pStyle w:val="Captionindentsmall"/>
        <w:rPr>
          <w:b/>
          <w:bCs/>
          <w:iCs/>
        </w:rPr>
      </w:pPr>
    </w:p>
    <w:p w14:paraId="1C38D769" w14:textId="77777777" w:rsidR="00334A7A" w:rsidRDefault="00334A7A" w:rsidP="007B79DD">
      <w:pPr>
        <w:pStyle w:val="Captionindentsmall"/>
        <w:rPr>
          <w:b/>
          <w:bCs/>
          <w:iCs/>
        </w:rPr>
      </w:pPr>
    </w:p>
    <w:p w14:paraId="36AD77A8" w14:textId="77777777" w:rsidR="00334A7A" w:rsidRDefault="00334A7A" w:rsidP="007B79DD">
      <w:pPr>
        <w:pStyle w:val="Captionindentsmall"/>
        <w:rPr>
          <w:b/>
          <w:bCs/>
          <w:iCs/>
        </w:rPr>
      </w:pPr>
    </w:p>
    <w:p w14:paraId="64436171" w14:textId="77777777" w:rsidR="00334A7A" w:rsidRDefault="00334A7A" w:rsidP="007B79DD">
      <w:pPr>
        <w:pStyle w:val="Captionindentsmall"/>
        <w:rPr>
          <w:b/>
          <w:bCs/>
          <w:iCs/>
        </w:rPr>
      </w:pPr>
    </w:p>
    <w:p w14:paraId="39B2F0CA" w14:textId="77777777" w:rsidR="00334A7A" w:rsidRDefault="00334A7A" w:rsidP="007B79DD">
      <w:pPr>
        <w:pStyle w:val="Captionindentsmall"/>
        <w:rPr>
          <w:b/>
          <w:bCs/>
          <w:iCs/>
        </w:rPr>
      </w:pPr>
    </w:p>
    <w:p w14:paraId="59D70611" w14:textId="77777777" w:rsidR="00334A7A" w:rsidRDefault="00334A7A" w:rsidP="007B79DD">
      <w:pPr>
        <w:pStyle w:val="Captionindentsmall"/>
        <w:rPr>
          <w:b/>
          <w:bCs/>
          <w:iCs/>
        </w:rPr>
      </w:pPr>
    </w:p>
    <w:p w14:paraId="7D80DE4F" w14:textId="77777777" w:rsidR="00334A7A" w:rsidRDefault="00334A7A" w:rsidP="007B79DD">
      <w:pPr>
        <w:pStyle w:val="Captionindentsmall"/>
        <w:rPr>
          <w:b/>
          <w:bCs/>
          <w:iCs/>
        </w:rPr>
      </w:pPr>
    </w:p>
    <w:p w14:paraId="152EECDB" w14:textId="29109DC2" w:rsidR="007B79DD" w:rsidRDefault="00D3752F" w:rsidP="007B79DD">
      <w:pPr>
        <w:pStyle w:val="Captionindentsmall"/>
        <w:rPr>
          <w:b/>
          <w:bCs/>
          <w:iCs/>
        </w:rPr>
      </w:pPr>
      <w:r>
        <w:rPr>
          <w:b/>
          <w:bCs/>
          <w:iCs/>
        </w:rPr>
        <w:lastRenderedPageBreak/>
        <w:t xml:space="preserve">PLEASE </w:t>
      </w:r>
      <w:r w:rsidR="00DE0204">
        <w:rPr>
          <w:b/>
          <w:bCs/>
          <w:iCs/>
        </w:rPr>
        <w:t>S</w:t>
      </w:r>
      <w:r w:rsidR="007B79DD" w:rsidRPr="00041824">
        <w:rPr>
          <w:b/>
          <w:bCs/>
          <w:iCs/>
        </w:rPr>
        <w:t>TAND</w:t>
      </w:r>
      <w:r w:rsidR="001A6887">
        <w:rPr>
          <w:b/>
          <w:bCs/>
          <w:iCs/>
        </w:rPr>
        <w:t>, IF YOU ARE ABLE</w:t>
      </w:r>
    </w:p>
    <w:p w14:paraId="1FB7414E" w14:textId="77777777" w:rsidR="00F034AB" w:rsidRDefault="00F034AB" w:rsidP="00FB0768">
      <w:pPr>
        <w:spacing w:after="120"/>
        <w:ind w:left="540" w:hanging="540"/>
        <w:rPr>
          <w:rFonts w:eastAsiaTheme="minorEastAsia" w:cs="Times"/>
          <w:b/>
          <w:bCs/>
          <w:sz w:val="20"/>
          <w:szCs w:val="20"/>
        </w:rPr>
      </w:pPr>
    </w:p>
    <w:p w14:paraId="4C3D0253" w14:textId="45D1E126"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t>C</w:t>
      </w:r>
      <w:r w:rsidR="00041824">
        <w:rPr>
          <w:rFonts w:eastAsiaTheme="minorEastAsia" w:cs="Times"/>
          <w:b/>
          <w:bCs/>
          <w:sz w:val="20"/>
          <w:szCs w:val="20"/>
        </w:rPr>
        <w:t>LOSING PRAYER</w:t>
      </w:r>
    </w:p>
    <w:p w14:paraId="452958E1" w14:textId="77777777" w:rsidR="001549BA" w:rsidRP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799BD400" w14:textId="77777777" w:rsidR="004B53DB" w:rsidRDefault="004B53DB" w:rsidP="007658B8">
      <w:pPr>
        <w:pStyle w:val="ResponseMinister"/>
        <w:ind w:left="720" w:hanging="810"/>
        <w:rPr>
          <w:bCs/>
        </w:rPr>
      </w:pPr>
    </w:p>
    <w:p w14:paraId="23C3312D" w14:textId="21D8149F"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3CBB8919" w14:textId="77777777" w:rsidR="00B136F3" w:rsidRDefault="00B136F3" w:rsidP="00222799">
      <w:pPr>
        <w:tabs>
          <w:tab w:val="right" w:pos="9450"/>
        </w:tabs>
        <w:spacing w:after="120"/>
        <w:rPr>
          <w:rFonts w:cs="Times"/>
          <w:b/>
          <w:bCs/>
          <w:i/>
          <w:sz w:val="16"/>
          <w:szCs w:val="16"/>
        </w:rPr>
      </w:pPr>
    </w:p>
    <w:p w14:paraId="4399BE07" w14:textId="77777777"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18BE8E3F" w14:textId="77777777" w:rsidR="00F034AB" w:rsidRDefault="00F034AB" w:rsidP="00222799">
      <w:pPr>
        <w:tabs>
          <w:tab w:val="right" w:pos="9450"/>
        </w:tabs>
        <w:spacing w:after="120"/>
        <w:rPr>
          <w:rFonts w:cs="Times"/>
          <w:b/>
          <w:bCs/>
          <w:i/>
          <w:sz w:val="16"/>
          <w:szCs w:val="16"/>
        </w:rPr>
      </w:pPr>
    </w:p>
    <w:p w14:paraId="4B898118" w14:textId="77777777" w:rsidR="00F034AB" w:rsidRDefault="00F034AB" w:rsidP="00222799">
      <w:pPr>
        <w:tabs>
          <w:tab w:val="right" w:pos="9450"/>
        </w:tabs>
        <w:spacing w:after="120"/>
        <w:rPr>
          <w:rFonts w:cs="Times"/>
          <w:b/>
          <w:bCs/>
          <w:i/>
          <w:sz w:val="16"/>
          <w:szCs w:val="16"/>
        </w:rPr>
      </w:pPr>
    </w:p>
    <w:p w14:paraId="71B40435" w14:textId="77777777" w:rsidR="00F034AB" w:rsidRDefault="00F034AB" w:rsidP="00222799">
      <w:pPr>
        <w:tabs>
          <w:tab w:val="right" w:pos="9450"/>
        </w:tabs>
        <w:spacing w:after="120"/>
        <w:rPr>
          <w:rFonts w:cs="Times"/>
          <w:b/>
          <w:bCs/>
          <w:i/>
          <w:sz w:val="16"/>
          <w:szCs w:val="16"/>
        </w:rPr>
      </w:pPr>
    </w:p>
    <w:p w14:paraId="3480A5A2" w14:textId="77777777" w:rsidR="00F034AB" w:rsidRDefault="00F034AB" w:rsidP="00222799">
      <w:pPr>
        <w:tabs>
          <w:tab w:val="right" w:pos="9450"/>
        </w:tabs>
        <w:spacing w:after="120"/>
        <w:rPr>
          <w:rFonts w:cs="Times"/>
          <w:b/>
          <w:bCs/>
          <w:i/>
          <w:sz w:val="16"/>
          <w:szCs w:val="16"/>
        </w:rPr>
      </w:pPr>
    </w:p>
    <w:p w14:paraId="48B21F69" w14:textId="77777777" w:rsidR="00F034AB" w:rsidRDefault="00F034AB" w:rsidP="00222799">
      <w:pPr>
        <w:tabs>
          <w:tab w:val="right" w:pos="9450"/>
        </w:tabs>
        <w:spacing w:after="120"/>
        <w:rPr>
          <w:rFonts w:cs="Times"/>
          <w:b/>
          <w:bCs/>
          <w:i/>
          <w:sz w:val="16"/>
          <w:szCs w:val="16"/>
        </w:rPr>
      </w:pPr>
    </w:p>
    <w:p w14:paraId="6A8F54C6" w14:textId="77777777" w:rsidR="00F034AB" w:rsidRDefault="00F034AB" w:rsidP="00222799">
      <w:pPr>
        <w:tabs>
          <w:tab w:val="right" w:pos="9450"/>
        </w:tabs>
        <w:spacing w:after="120"/>
        <w:rPr>
          <w:rFonts w:cs="Times"/>
          <w:b/>
          <w:bCs/>
          <w:i/>
          <w:sz w:val="16"/>
          <w:szCs w:val="16"/>
        </w:rPr>
      </w:pPr>
    </w:p>
    <w:p w14:paraId="74DB6EB6" w14:textId="77777777" w:rsidR="00F034AB" w:rsidRDefault="00F034AB" w:rsidP="00222799">
      <w:pPr>
        <w:tabs>
          <w:tab w:val="right" w:pos="9450"/>
        </w:tabs>
        <w:spacing w:after="120"/>
        <w:rPr>
          <w:rFonts w:cs="Times"/>
          <w:b/>
          <w:bCs/>
          <w:i/>
          <w:sz w:val="16"/>
          <w:szCs w:val="16"/>
        </w:rPr>
      </w:pPr>
    </w:p>
    <w:p w14:paraId="46A09BE5" w14:textId="77777777" w:rsidR="00F034AB" w:rsidRDefault="00F034AB" w:rsidP="00222799">
      <w:pPr>
        <w:tabs>
          <w:tab w:val="right" w:pos="9450"/>
        </w:tabs>
        <w:spacing w:after="120"/>
        <w:rPr>
          <w:rFonts w:cs="Times"/>
          <w:b/>
          <w:bCs/>
          <w:i/>
          <w:sz w:val="16"/>
          <w:szCs w:val="16"/>
        </w:rPr>
      </w:pPr>
    </w:p>
    <w:p w14:paraId="05DA619F" w14:textId="77777777" w:rsidR="00334A7A" w:rsidRPr="00334A7A" w:rsidRDefault="00334A7A" w:rsidP="00334A7A">
      <w:pPr>
        <w:keepNext/>
        <w:tabs>
          <w:tab w:val="right" w:pos="7200"/>
        </w:tabs>
        <w:spacing w:before="360" w:after="200"/>
        <w:rPr>
          <w:rFonts w:ascii="Candara" w:hAnsi="Candara"/>
          <w:b/>
          <w:bCs/>
          <w:color w:val="000000"/>
          <w:sz w:val="26"/>
          <w:szCs w:val="26"/>
        </w:rPr>
      </w:pPr>
      <w:r w:rsidRPr="00334A7A">
        <w:rPr>
          <w:rFonts w:ascii="Candara" w:hAnsi="Candara"/>
          <w:b/>
          <w:bCs/>
          <w:color w:val="000000"/>
          <w:sz w:val="26"/>
          <w:szCs w:val="26"/>
        </w:rPr>
        <w:lastRenderedPageBreak/>
        <w:t>930 Go, My Children, with My Blessing</w:t>
      </w:r>
      <w:r w:rsidRPr="00334A7A">
        <w:rPr>
          <w:rFonts w:ascii="Candara" w:hAnsi="Candara"/>
          <w:b/>
          <w:bCs/>
          <w:color w:val="000000"/>
          <w:sz w:val="26"/>
          <w:szCs w:val="26"/>
        </w:rPr>
        <w:tab/>
      </w:r>
      <w:r w:rsidRPr="00334A7A">
        <w:rPr>
          <w:rFonts w:ascii="Candara" w:hAnsi="Candara"/>
          <w:i/>
          <w:iCs/>
          <w:color w:val="000000"/>
          <w:sz w:val="20"/>
          <w:szCs w:val="20"/>
        </w:rPr>
        <w:t>CW 930</w:t>
      </w:r>
    </w:p>
    <w:p w14:paraId="25DFCFA1" w14:textId="77777777" w:rsidR="00334A7A" w:rsidRPr="00334A7A" w:rsidRDefault="00334A7A" w:rsidP="00334A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34A7A">
        <w:rPr>
          <w:rFonts w:ascii="Constantia" w:hAnsi="Constantia"/>
          <w:noProof/>
          <w:color w:val="000000"/>
          <w:sz w:val="21"/>
          <w:szCs w:val="21"/>
        </w:rPr>
        <w:drawing>
          <wp:inline distT="0" distB="0" distL="0" distR="0" wp14:anchorId="5224B98D" wp14:editId="65EF2F9C">
            <wp:extent cx="4572000" cy="967740"/>
            <wp:effectExtent l="0" t="0" r="0" b="3810"/>
            <wp:docPr id="37" name="Picture 37" descr="https://builder.christianworship.com/static-assets/composite/print/Ug5Kai~nr_YtjH0Sbbrp8GRsa_CYLjryBajl7G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Ug5Kai~nr_YtjH0Sbbrp8GRsa_CYLjryBajl7G4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162D162D" w14:textId="77777777" w:rsidR="00334A7A" w:rsidRPr="00334A7A" w:rsidRDefault="00334A7A" w:rsidP="00334A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34A7A">
        <w:rPr>
          <w:rFonts w:ascii="Constantia" w:hAnsi="Constantia"/>
          <w:noProof/>
          <w:color w:val="000000"/>
          <w:sz w:val="21"/>
          <w:szCs w:val="21"/>
        </w:rPr>
        <w:drawing>
          <wp:inline distT="0" distB="0" distL="0" distR="0" wp14:anchorId="24026843" wp14:editId="0B669E19">
            <wp:extent cx="4572000" cy="1097280"/>
            <wp:effectExtent l="0" t="0" r="0" b="7620"/>
            <wp:docPr id="38" name="Picture 38" descr="https://builder.christianworship.com/static-assets/composite/print/L1p0IYhhfJY38k0Ft7GeGpYi1RPEqsgfOM29v6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L1p0IYhhfJY38k0Ft7GeGpYi1RPEqsgfOM29v6C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5AB88926" w14:textId="77777777" w:rsidR="00334A7A" w:rsidRPr="00334A7A" w:rsidRDefault="00334A7A" w:rsidP="00334A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34A7A">
        <w:rPr>
          <w:rFonts w:ascii="Constantia" w:hAnsi="Constantia"/>
          <w:noProof/>
          <w:color w:val="000000"/>
          <w:sz w:val="21"/>
          <w:szCs w:val="21"/>
        </w:rPr>
        <w:drawing>
          <wp:inline distT="0" distB="0" distL="0" distR="0" wp14:anchorId="7ACBCAB1" wp14:editId="772BEF8B">
            <wp:extent cx="4572000" cy="1097280"/>
            <wp:effectExtent l="0" t="0" r="0" b="7620"/>
            <wp:docPr id="7" name="Picture 7" descr="https://builder.christianworship.com/static-assets/composite/print/do~pHwoNX_Dva88P~W~MFuzL10PSx1E6hgzN58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do~pHwoNX_Dva88P~W~MFuzL10PSx1E6hgzN58hJ.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7472579C" w14:textId="77777777" w:rsidR="00334A7A" w:rsidRPr="00334A7A" w:rsidRDefault="00334A7A" w:rsidP="00334A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34A7A">
        <w:rPr>
          <w:rFonts w:ascii="Constantia" w:hAnsi="Constantia"/>
          <w:noProof/>
          <w:color w:val="000000"/>
          <w:sz w:val="21"/>
          <w:szCs w:val="21"/>
        </w:rPr>
        <w:drawing>
          <wp:inline distT="0" distB="0" distL="0" distR="0" wp14:anchorId="6B91A273" wp14:editId="4D1218D4">
            <wp:extent cx="4572000" cy="1097280"/>
            <wp:effectExtent l="0" t="0" r="0" b="7620"/>
            <wp:docPr id="39" name="Picture 39" descr="https://builder.christianworship.com/static-assets/composite/print/7IIRQ9rMVunDSYMfrbHiVLztf9W~VInOh2C~uj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7IIRQ9rMVunDSYMfrbHiVLztf9W~VInOh2C~ujL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6197EF96" w14:textId="77777777" w:rsidR="00334A7A" w:rsidRPr="00334A7A" w:rsidRDefault="00334A7A" w:rsidP="00334A7A">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334A7A">
        <w:rPr>
          <w:rFonts w:ascii="Candara" w:hAnsi="Candara"/>
          <w:color w:val="000000"/>
          <w:sz w:val="12"/>
          <w:szCs w:val="12"/>
        </w:rPr>
        <w:t xml:space="preserve">Text: Jaroslav J. </w:t>
      </w:r>
      <w:proofErr w:type="spellStart"/>
      <w:r w:rsidRPr="00334A7A">
        <w:rPr>
          <w:rFonts w:ascii="Candara" w:hAnsi="Candara"/>
          <w:color w:val="000000"/>
          <w:sz w:val="12"/>
          <w:szCs w:val="12"/>
        </w:rPr>
        <w:t>Vajda</w:t>
      </w:r>
      <w:proofErr w:type="spellEnd"/>
      <w:r w:rsidRPr="00334A7A">
        <w:rPr>
          <w:rFonts w:ascii="Candara" w:hAnsi="Candara"/>
          <w:color w:val="000000"/>
          <w:sz w:val="12"/>
          <w:szCs w:val="12"/>
        </w:rPr>
        <w:t>, 1919–2008</w:t>
      </w:r>
      <w:r w:rsidRPr="00334A7A">
        <w:rPr>
          <w:rFonts w:ascii="Candara" w:hAnsi="Candara"/>
          <w:color w:val="000000"/>
          <w:sz w:val="12"/>
          <w:szCs w:val="12"/>
        </w:rPr>
        <w:br/>
        <w:t>Tune: Welsh, 18th cent.</w:t>
      </w:r>
      <w:r w:rsidRPr="00334A7A">
        <w:rPr>
          <w:rFonts w:ascii="Candara" w:hAnsi="Candara"/>
          <w:color w:val="000000"/>
          <w:sz w:val="12"/>
          <w:szCs w:val="12"/>
        </w:rPr>
        <w:br/>
        <w:t xml:space="preserve">Text: © 1983 Concordia Publishing House. Used by permission: </w:t>
      </w:r>
      <w:proofErr w:type="spellStart"/>
      <w:r w:rsidRPr="00334A7A">
        <w:rPr>
          <w:rFonts w:ascii="Candara" w:hAnsi="Candara"/>
          <w:color w:val="000000"/>
          <w:sz w:val="12"/>
          <w:szCs w:val="12"/>
        </w:rPr>
        <w:t>OneLicense</w:t>
      </w:r>
      <w:proofErr w:type="spellEnd"/>
      <w:r w:rsidRPr="00334A7A">
        <w:rPr>
          <w:rFonts w:ascii="Candara" w:hAnsi="Candara"/>
          <w:color w:val="000000"/>
          <w:sz w:val="12"/>
          <w:szCs w:val="12"/>
        </w:rPr>
        <w:t xml:space="preserve"> no. 727703</w:t>
      </w:r>
      <w:r w:rsidRPr="00334A7A">
        <w:rPr>
          <w:rFonts w:ascii="Candara" w:hAnsi="Candara"/>
          <w:color w:val="000000"/>
          <w:sz w:val="12"/>
          <w:szCs w:val="12"/>
        </w:rPr>
        <w:br/>
        <w:t>Tune: Public domain</w:t>
      </w:r>
    </w:p>
    <w:p w14:paraId="1CCF2755" w14:textId="77777777" w:rsidR="00334A7A" w:rsidRPr="00334A7A" w:rsidRDefault="00334A7A" w:rsidP="00334A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CDC1A79" w14:textId="77777777" w:rsidR="00F034AB" w:rsidRPr="00F034AB" w:rsidRDefault="00F034AB" w:rsidP="00F034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9A8ECA9" w14:textId="77777777" w:rsidR="00F034AB" w:rsidRDefault="00F034AB" w:rsidP="004B53DB">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p>
    <w:p w14:paraId="2D2720D0" w14:textId="77777777" w:rsidR="00F034AB" w:rsidRPr="00B31975" w:rsidRDefault="00F034AB" w:rsidP="004B53DB">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p>
    <w:p w14:paraId="066761DF" w14:textId="77777777" w:rsidR="00F034AB" w:rsidRDefault="00F034AB" w:rsidP="00FD3625">
      <w:pPr>
        <w:pStyle w:val="Heading"/>
        <w:rPr>
          <w:u w:val="single"/>
        </w:rPr>
      </w:pPr>
    </w:p>
    <w:p w14:paraId="0C58F95F" w14:textId="77777777" w:rsidR="00F034AB" w:rsidRDefault="00F034AB" w:rsidP="00FD3625">
      <w:pPr>
        <w:pStyle w:val="Heading"/>
        <w:rPr>
          <w:u w:val="single"/>
        </w:rPr>
      </w:pPr>
    </w:p>
    <w:p w14:paraId="1A9C414D" w14:textId="77777777" w:rsidR="00F034AB" w:rsidRDefault="00F034AB" w:rsidP="00FD3625">
      <w:pPr>
        <w:pStyle w:val="Heading"/>
        <w:rPr>
          <w:u w:val="single"/>
        </w:rPr>
      </w:pPr>
    </w:p>
    <w:p w14:paraId="4FB3F0C3" w14:textId="77777777" w:rsidR="00F034AB" w:rsidRDefault="00F034AB" w:rsidP="00FD3625">
      <w:pPr>
        <w:pStyle w:val="Heading"/>
        <w:rPr>
          <w:u w:val="single"/>
        </w:rPr>
      </w:pPr>
    </w:p>
    <w:p w14:paraId="77099766" w14:textId="59975AB8"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4941B457"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Pr>
          <w:rFonts w:eastAsia="ヒラギノ角ゴ Pro W3" w:cs="Segoe UI"/>
          <w:color w:val="000000"/>
          <w:sz w:val="20"/>
          <w:szCs w:val="20"/>
        </w:rPr>
        <w:t xml:space="preserve">William </w:t>
      </w:r>
      <w:r w:rsidR="005446B0">
        <w:rPr>
          <w:rFonts w:eastAsia="ヒラギノ角ゴ Pro W3" w:cs="Segoe UI"/>
          <w:color w:val="000000"/>
          <w:sz w:val="20"/>
          <w:szCs w:val="20"/>
        </w:rPr>
        <w:t>Natsis</w:t>
      </w:r>
    </w:p>
    <w:p w14:paraId="0A21B53B" w14:textId="083A10EF" w:rsidR="004B53DB" w:rsidRPr="00B104CC" w:rsidRDefault="000432FF" w:rsidP="008068A2">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F034AB">
        <w:rPr>
          <w:rFonts w:eastAsia="ヒラギノ角ゴ Pro W3" w:cs="Segoe UI"/>
          <w:color w:val="000000"/>
          <w:sz w:val="20"/>
          <w:szCs w:val="20"/>
          <w:u w:color="B3B3B3"/>
        </w:rPr>
        <w:t xml:space="preserve">Sarah </w:t>
      </w:r>
      <w:proofErr w:type="spellStart"/>
      <w:r w:rsidR="00F034AB">
        <w:rPr>
          <w:rFonts w:eastAsia="ヒラギノ角ゴ Pro W3" w:cs="Segoe UI"/>
          <w:color w:val="000000"/>
          <w:sz w:val="20"/>
          <w:szCs w:val="20"/>
          <w:u w:color="B3B3B3"/>
        </w:rPr>
        <w:t>Hanke</w:t>
      </w:r>
      <w:proofErr w:type="spellEnd"/>
    </w:p>
    <w:p w14:paraId="2454E9B4" w14:textId="0F1CD5F8"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334A7A">
        <w:rPr>
          <w:rFonts w:eastAsia="ヒラギノ角ゴ Pro W3" w:cs="Segoe UI"/>
          <w:color w:val="000000"/>
          <w:sz w:val="20"/>
          <w:szCs w:val="20"/>
        </w:rPr>
        <w:t>Thursday</w:t>
      </w:r>
      <w:r w:rsidR="00AA6D69">
        <w:rPr>
          <w:rFonts w:eastAsia="ヒラギノ角ゴ Pro W3" w:cs="Segoe UI"/>
          <w:color w:val="000000"/>
          <w:sz w:val="20"/>
          <w:szCs w:val="20"/>
        </w:rPr>
        <w:t xml:space="preserve">) </w:t>
      </w:r>
      <w:r w:rsidR="004B53DB">
        <w:rPr>
          <w:rFonts w:eastAsia="ヒラギノ角ゴ Pro W3" w:cs="Segoe UI"/>
          <w:color w:val="000000"/>
          <w:sz w:val="20"/>
          <w:szCs w:val="20"/>
        </w:rPr>
        <w:t xml:space="preserve">Dave </w:t>
      </w:r>
      <w:r w:rsidR="00334A7A">
        <w:rPr>
          <w:rFonts w:eastAsia="ヒラギノ角ゴ Pro W3" w:cs="Segoe UI"/>
          <w:color w:val="000000"/>
          <w:sz w:val="20"/>
          <w:szCs w:val="20"/>
        </w:rPr>
        <w:t>Frey and Jim Tice</w:t>
      </w:r>
    </w:p>
    <w:p w14:paraId="68966186" w14:textId="01BEDC3C"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334A7A">
        <w:rPr>
          <w:rFonts w:eastAsia="ヒラギノ角ゴ Pro W3" w:cs="Segoe UI"/>
          <w:color w:val="000000"/>
          <w:sz w:val="20"/>
          <w:szCs w:val="20"/>
        </w:rPr>
        <w:t>Sunday</w:t>
      </w:r>
      <w:r>
        <w:rPr>
          <w:rFonts w:eastAsia="ヒラギノ角ゴ Pro W3" w:cs="Segoe UI"/>
          <w:color w:val="000000"/>
          <w:sz w:val="20"/>
          <w:szCs w:val="20"/>
        </w:rPr>
        <w:t xml:space="preserve">) </w:t>
      </w:r>
      <w:r w:rsidR="00334A7A">
        <w:rPr>
          <w:rFonts w:eastAsia="ヒラギノ角ゴ Pro W3" w:cs="Segoe UI"/>
          <w:color w:val="000000"/>
          <w:sz w:val="20"/>
          <w:szCs w:val="20"/>
        </w:rPr>
        <w:t xml:space="preserve">Jeff </w:t>
      </w:r>
      <w:proofErr w:type="spellStart"/>
      <w:r w:rsidR="00334A7A">
        <w:rPr>
          <w:rFonts w:eastAsia="ヒラギノ角ゴ Pro W3" w:cs="Segoe UI"/>
          <w:color w:val="000000"/>
          <w:sz w:val="20"/>
          <w:szCs w:val="20"/>
        </w:rPr>
        <w:t>Neuburger</w:t>
      </w:r>
      <w:proofErr w:type="spellEnd"/>
      <w:r w:rsidR="00334A7A">
        <w:rPr>
          <w:rFonts w:eastAsia="ヒラギノ角ゴ Pro W3" w:cs="Segoe UI"/>
          <w:color w:val="000000"/>
          <w:sz w:val="20"/>
          <w:szCs w:val="20"/>
        </w:rPr>
        <w:t xml:space="preserve"> and Ed Wheeler</w:t>
      </w:r>
      <w:r w:rsidR="00F83D3C">
        <w:rPr>
          <w:rFonts w:eastAsia="ヒラギノ角ゴ Pro W3" w:cs="Segoe UI"/>
          <w:color w:val="000000"/>
          <w:sz w:val="20"/>
          <w:szCs w:val="20"/>
        </w:rPr>
        <w:t xml:space="preserve"> </w:t>
      </w:r>
    </w:p>
    <w:p w14:paraId="1F2D2104" w14:textId="0D5BE2BC" w:rsid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w:t>
      </w:r>
      <w:r w:rsidR="00334A7A">
        <w:rPr>
          <w:rFonts w:eastAsia="ヒラギノ角ゴ Pro W3" w:cs="Segoe UI"/>
          <w:color w:val="000000"/>
          <w:sz w:val="20"/>
          <w:szCs w:val="20"/>
        </w:rPr>
        <w:t>Thursday</w:t>
      </w:r>
      <w:r>
        <w:rPr>
          <w:rFonts w:eastAsia="ヒラギノ角ゴ Pro W3" w:cs="Segoe UI"/>
          <w:color w:val="000000"/>
          <w:sz w:val="20"/>
          <w:szCs w:val="20"/>
        </w:rPr>
        <w:t xml:space="preserve">) </w:t>
      </w:r>
      <w:r w:rsidR="00334A7A">
        <w:rPr>
          <w:rFonts w:eastAsia="ヒラギノ角ゴ Pro W3" w:cs="Segoe UI"/>
          <w:color w:val="000000"/>
          <w:sz w:val="20"/>
          <w:szCs w:val="20"/>
        </w:rPr>
        <w:t>Bob Newman and Henry Schneider</w:t>
      </w:r>
    </w:p>
    <w:p w14:paraId="0C4FB6E1" w14:textId="3795D5C1"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334A7A">
        <w:rPr>
          <w:rFonts w:eastAsia="ヒラギノ角ゴ Pro W3" w:cs="Segoe UI"/>
          <w:color w:val="000000"/>
          <w:sz w:val="20"/>
          <w:szCs w:val="20"/>
        </w:rPr>
        <w:t>Sunday</w:t>
      </w:r>
      <w:r>
        <w:rPr>
          <w:rFonts w:eastAsia="ヒラギノ角ゴ Pro W3" w:cs="Segoe UI"/>
          <w:color w:val="000000"/>
          <w:sz w:val="20"/>
          <w:szCs w:val="20"/>
        </w:rPr>
        <w:t xml:space="preserve">) </w:t>
      </w:r>
      <w:r w:rsidR="00334A7A">
        <w:rPr>
          <w:rFonts w:eastAsia="ヒラギノ角ゴ Pro W3" w:cs="Segoe UI"/>
          <w:color w:val="000000"/>
          <w:sz w:val="20"/>
          <w:szCs w:val="20"/>
        </w:rPr>
        <w:t>Ed Sala and Al Whitley</w:t>
      </w:r>
    </w:p>
    <w:p w14:paraId="6C28484A" w14:textId="79709BCC"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334A7A">
        <w:rPr>
          <w:rFonts w:eastAsia="ヒラギノ角ゴ Pro W3" w:cs="Segoe UI"/>
          <w:color w:val="000000"/>
          <w:sz w:val="20"/>
          <w:szCs w:val="20"/>
        </w:rPr>
        <w:t>Esther Gross and Diane Stevenson</w:t>
      </w:r>
    </w:p>
    <w:p w14:paraId="606A2D53" w14:textId="12F898FA"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334A7A">
        <w:rPr>
          <w:rFonts w:eastAsia="ヒラギノ角ゴ Pro W3" w:cs="Segoe UI"/>
          <w:color w:val="000000"/>
          <w:sz w:val="20"/>
          <w:szCs w:val="20"/>
        </w:rPr>
        <w:t xml:space="preserve">Jake </w:t>
      </w:r>
      <w:proofErr w:type="spellStart"/>
      <w:r w:rsidR="00334A7A">
        <w:rPr>
          <w:rFonts w:eastAsia="ヒラギノ角ゴ Pro W3" w:cs="Segoe UI"/>
          <w:color w:val="000000"/>
          <w:sz w:val="20"/>
          <w:szCs w:val="20"/>
        </w:rPr>
        <w:t>Vershunm</w:t>
      </w:r>
      <w:proofErr w:type="spellEnd"/>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15C86D9E" w14:textId="77777777" w:rsidR="00E01624" w:rsidRDefault="00E01624" w:rsidP="008F49AE">
      <w:pPr>
        <w:spacing w:line="259" w:lineRule="auto"/>
        <w:rPr>
          <w:sz w:val="18"/>
          <w:szCs w:val="18"/>
        </w:rPr>
      </w:pPr>
    </w:p>
    <w:p w14:paraId="452206E9" w14:textId="77777777"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74F816B9" w14:textId="77777777" w:rsidR="0044518B" w:rsidRDefault="000703D6" w:rsidP="000E1F0C">
      <w:pPr>
        <w:spacing w:line="259" w:lineRule="auto"/>
        <w:ind w:firstLine="90"/>
        <w:rPr>
          <w:sz w:val="18"/>
          <w:szCs w:val="18"/>
        </w:rPr>
      </w:pPr>
      <w:r>
        <w:rPr>
          <w:sz w:val="18"/>
          <w:szCs w:val="18"/>
        </w:rPr>
        <w:t xml:space="preserve"> </w:t>
      </w:r>
    </w:p>
    <w:p w14:paraId="69ECD0ED" w14:textId="161932FF" w:rsidR="00453257" w:rsidRPr="00B24105" w:rsidRDefault="007E483F">
      <w:pPr>
        <w:pStyle w:val="Body"/>
        <w:ind w:left="0"/>
        <w:jc w:val="center"/>
        <w:rPr>
          <w:rFonts w:eastAsia="Times New Roman" w:cs="Palatino"/>
          <w:iCs/>
          <w:color w:val="auto"/>
          <w:sz w:val="22"/>
          <w:szCs w:val="22"/>
        </w:rPr>
      </w:pPr>
      <w:hyperlink r:id="rId31"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4C45F086" w:rsidR="002A3EFA" w:rsidRDefault="002A3EFA" w:rsidP="004B53DB">
      <w:pPr>
        <w:jc w:val="center"/>
        <w:rPr>
          <w:noProof/>
        </w:rPr>
      </w:pPr>
    </w:p>
    <w:p w14:paraId="3229142E" w14:textId="6CF7F7D5" w:rsidR="004B53DB" w:rsidRDefault="004B53DB" w:rsidP="004B53DB">
      <w:pPr>
        <w:jc w:val="center"/>
        <w:rPr>
          <w:noProof/>
        </w:rPr>
      </w:pPr>
    </w:p>
    <w:p w14:paraId="179C834F" w14:textId="6A661ACE" w:rsidR="004B53DB" w:rsidRDefault="004B53DB" w:rsidP="004B53DB">
      <w:pPr>
        <w:jc w:val="center"/>
        <w:rPr>
          <w:noProof/>
        </w:rPr>
      </w:pPr>
      <w:r w:rsidRPr="0044518B">
        <w:rPr>
          <w:noProof/>
        </w:rPr>
        <w:drawing>
          <wp:anchor distT="0" distB="0" distL="114300" distR="114300" simplePos="0" relativeHeight="251742720" behindDoc="0" locked="0" layoutInCell="1" allowOverlap="1" wp14:anchorId="6A1F3803" wp14:editId="7FDE4238">
            <wp:simplePos x="0" y="0"/>
            <wp:positionH relativeFrom="column">
              <wp:posOffset>1882140</wp:posOffset>
            </wp:positionH>
            <wp:positionV relativeFrom="paragraph">
              <wp:posOffset>202565</wp:posOffset>
            </wp:positionV>
            <wp:extent cx="1744980" cy="1653540"/>
            <wp:effectExtent l="0" t="0" r="7620" b="381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498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DCC50" w14:textId="77777777" w:rsidR="004B53DB" w:rsidRDefault="004B53DB">
      <w:pPr>
        <w:rPr>
          <w:noProof/>
        </w:rPr>
      </w:pPr>
    </w:p>
    <w:p w14:paraId="3FD483D8" w14:textId="56D2BC20" w:rsidR="004B53DB" w:rsidRDefault="004B53DB">
      <w:pPr>
        <w:rPr>
          <w:noProof/>
        </w:rPr>
      </w:pPr>
    </w:p>
    <w:p w14:paraId="6D87FC7A" w14:textId="77777777" w:rsidR="004B53DB" w:rsidRDefault="004B53DB">
      <w:pPr>
        <w:rPr>
          <w:noProof/>
        </w:rPr>
      </w:pPr>
    </w:p>
    <w:p w14:paraId="64E69A63" w14:textId="77777777" w:rsidR="00FF019C" w:rsidRDefault="00FF019C" w:rsidP="000D5942">
      <w:pPr>
        <w:rPr>
          <w:noProof/>
        </w:rPr>
      </w:pPr>
    </w:p>
    <w:p w14:paraId="35AA46A4" w14:textId="77777777" w:rsidR="00196396" w:rsidRDefault="00196396" w:rsidP="000D5942">
      <w:pPr>
        <w:rPr>
          <w:noProof/>
        </w:rPr>
      </w:pPr>
    </w:p>
    <w:p w14:paraId="18032C64" w14:textId="77777777" w:rsidR="00196396" w:rsidRDefault="00196396" w:rsidP="000D5942">
      <w:pPr>
        <w:rPr>
          <w:noProof/>
        </w:rPr>
      </w:pPr>
    </w:p>
    <w:p w14:paraId="1833383B" w14:textId="77777777" w:rsidR="00196396" w:rsidRDefault="00196396" w:rsidP="000D5942">
      <w:pPr>
        <w:rPr>
          <w:noProof/>
        </w:rPr>
      </w:pPr>
    </w:p>
    <w:p w14:paraId="1C23173D" w14:textId="3A6D7B53" w:rsidR="00593110" w:rsidRDefault="00593110" w:rsidP="000D5942">
      <w:pPr>
        <w:rPr>
          <w:noProof/>
        </w:rPr>
      </w:pPr>
      <w:bookmarkStart w:id="7" w:name="_GoBack"/>
      <w:bookmarkEnd w:id="7"/>
    </w:p>
    <w:sectPr w:rsidR="00593110" w:rsidSect="00954691">
      <w:footerReference w:type="even" r:id="rId33"/>
      <w:footerReference w:type="default" r:id="rId34"/>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CCB04F" w14:textId="77777777" w:rsidR="007E483F" w:rsidRDefault="007E483F">
      <w:r>
        <w:separator/>
      </w:r>
    </w:p>
  </w:endnote>
  <w:endnote w:type="continuationSeparator" w:id="0">
    <w:p w14:paraId="11229662" w14:textId="77777777" w:rsidR="007E483F" w:rsidRDefault="007E4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C901C6" w14:textId="77777777" w:rsidR="007E483F" w:rsidRDefault="007E483F">
      <w:r>
        <w:separator/>
      </w:r>
    </w:p>
  </w:footnote>
  <w:footnote w:type="continuationSeparator" w:id="0">
    <w:p w14:paraId="4C648926" w14:textId="77777777" w:rsidR="007E483F" w:rsidRDefault="007E48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61002"/>
    <w:rsid w:val="00063465"/>
    <w:rsid w:val="000647BF"/>
    <w:rsid w:val="000700BA"/>
    <w:rsid w:val="000703D6"/>
    <w:rsid w:val="00073AFC"/>
    <w:rsid w:val="0007406A"/>
    <w:rsid w:val="0007436B"/>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0A"/>
    <w:rsid w:val="000B164F"/>
    <w:rsid w:val="000B2A21"/>
    <w:rsid w:val="000B2BAB"/>
    <w:rsid w:val="000B3927"/>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F20EB"/>
    <w:rsid w:val="000F2930"/>
    <w:rsid w:val="000F2DF4"/>
    <w:rsid w:val="000F3CEB"/>
    <w:rsid w:val="000F6C91"/>
    <w:rsid w:val="00102B2C"/>
    <w:rsid w:val="0010325D"/>
    <w:rsid w:val="0010520D"/>
    <w:rsid w:val="001053A1"/>
    <w:rsid w:val="00106051"/>
    <w:rsid w:val="0010640C"/>
    <w:rsid w:val="001117F7"/>
    <w:rsid w:val="00112463"/>
    <w:rsid w:val="00113525"/>
    <w:rsid w:val="001145C6"/>
    <w:rsid w:val="001147B9"/>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6A8F"/>
    <w:rsid w:val="001D7AC6"/>
    <w:rsid w:val="001E5423"/>
    <w:rsid w:val="001E57B2"/>
    <w:rsid w:val="001E6359"/>
    <w:rsid w:val="001E6736"/>
    <w:rsid w:val="001E6BBA"/>
    <w:rsid w:val="001E6DA3"/>
    <w:rsid w:val="001F06AC"/>
    <w:rsid w:val="001F14A4"/>
    <w:rsid w:val="001F217D"/>
    <w:rsid w:val="001F23CD"/>
    <w:rsid w:val="001F27B6"/>
    <w:rsid w:val="001F7BB9"/>
    <w:rsid w:val="002011C3"/>
    <w:rsid w:val="00201E6A"/>
    <w:rsid w:val="00202381"/>
    <w:rsid w:val="00203F44"/>
    <w:rsid w:val="00204A04"/>
    <w:rsid w:val="00204B5B"/>
    <w:rsid w:val="0020614C"/>
    <w:rsid w:val="0020730A"/>
    <w:rsid w:val="00211051"/>
    <w:rsid w:val="00212679"/>
    <w:rsid w:val="00212EFE"/>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27D5"/>
    <w:rsid w:val="002E528D"/>
    <w:rsid w:val="002E75F0"/>
    <w:rsid w:val="002E75FD"/>
    <w:rsid w:val="002F058D"/>
    <w:rsid w:val="002F0E5B"/>
    <w:rsid w:val="002F10E0"/>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B00"/>
    <w:rsid w:val="003F74B0"/>
    <w:rsid w:val="00400592"/>
    <w:rsid w:val="00406E1B"/>
    <w:rsid w:val="004077FC"/>
    <w:rsid w:val="0041033F"/>
    <w:rsid w:val="004111D3"/>
    <w:rsid w:val="004136B8"/>
    <w:rsid w:val="00414210"/>
    <w:rsid w:val="0041522C"/>
    <w:rsid w:val="0041650D"/>
    <w:rsid w:val="004200FC"/>
    <w:rsid w:val="0042142F"/>
    <w:rsid w:val="0042497F"/>
    <w:rsid w:val="00425EF6"/>
    <w:rsid w:val="00434325"/>
    <w:rsid w:val="004343A4"/>
    <w:rsid w:val="004354C4"/>
    <w:rsid w:val="00436352"/>
    <w:rsid w:val="004379FB"/>
    <w:rsid w:val="00440CCE"/>
    <w:rsid w:val="00443ACA"/>
    <w:rsid w:val="0044518B"/>
    <w:rsid w:val="00445320"/>
    <w:rsid w:val="00445961"/>
    <w:rsid w:val="00445FC8"/>
    <w:rsid w:val="00446615"/>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53DB"/>
    <w:rsid w:val="004B6E19"/>
    <w:rsid w:val="004B73C5"/>
    <w:rsid w:val="004C07EB"/>
    <w:rsid w:val="004C095A"/>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30323"/>
    <w:rsid w:val="00531B6B"/>
    <w:rsid w:val="00532EC3"/>
    <w:rsid w:val="005337F4"/>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6884"/>
    <w:rsid w:val="00566902"/>
    <w:rsid w:val="005676D9"/>
    <w:rsid w:val="0057390F"/>
    <w:rsid w:val="00573F41"/>
    <w:rsid w:val="00581B13"/>
    <w:rsid w:val="005824F8"/>
    <w:rsid w:val="00587DF4"/>
    <w:rsid w:val="00591775"/>
    <w:rsid w:val="00591C94"/>
    <w:rsid w:val="00591E87"/>
    <w:rsid w:val="00593110"/>
    <w:rsid w:val="00593939"/>
    <w:rsid w:val="0059553D"/>
    <w:rsid w:val="0059658A"/>
    <w:rsid w:val="00596910"/>
    <w:rsid w:val="005A0D27"/>
    <w:rsid w:val="005A15F3"/>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3997"/>
    <w:rsid w:val="006E506A"/>
    <w:rsid w:val="006E6C82"/>
    <w:rsid w:val="006E7FB5"/>
    <w:rsid w:val="006F2BB3"/>
    <w:rsid w:val="006F3959"/>
    <w:rsid w:val="006F5D4B"/>
    <w:rsid w:val="007006E0"/>
    <w:rsid w:val="007032E3"/>
    <w:rsid w:val="007033B5"/>
    <w:rsid w:val="00703AC6"/>
    <w:rsid w:val="00703FF2"/>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81B76"/>
    <w:rsid w:val="00782631"/>
    <w:rsid w:val="00783025"/>
    <w:rsid w:val="00783A06"/>
    <w:rsid w:val="00784A1D"/>
    <w:rsid w:val="00786174"/>
    <w:rsid w:val="00786A2D"/>
    <w:rsid w:val="00786F74"/>
    <w:rsid w:val="00790D32"/>
    <w:rsid w:val="007910F9"/>
    <w:rsid w:val="0079161A"/>
    <w:rsid w:val="00794B7C"/>
    <w:rsid w:val="0079549D"/>
    <w:rsid w:val="007A0AF0"/>
    <w:rsid w:val="007A2041"/>
    <w:rsid w:val="007A32EC"/>
    <w:rsid w:val="007A5CBC"/>
    <w:rsid w:val="007A666E"/>
    <w:rsid w:val="007A6E9D"/>
    <w:rsid w:val="007B1270"/>
    <w:rsid w:val="007B13D3"/>
    <w:rsid w:val="007B535E"/>
    <w:rsid w:val="007B6166"/>
    <w:rsid w:val="007B66D6"/>
    <w:rsid w:val="007B79DD"/>
    <w:rsid w:val="007C1E6A"/>
    <w:rsid w:val="007C230A"/>
    <w:rsid w:val="007C51F7"/>
    <w:rsid w:val="007D2049"/>
    <w:rsid w:val="007D4B50"/>
    <w:rsid w:val="007D4B52"/>
    <w:rsid w:val="007E2524"/>
    <w:rsid w:val="007E3D07"/>
    <w:rsid w:val="007E46E2"/>
    <w:rsid w:val="007E483F"/>
    <w:rsid w:val="007E54D8"/>
    <w:rsid w:val="007F3AD6"/>
    <w:rsid w:val="007F3F4F"/>
    <w:rsid w:val="007F422D"/>
    <w:rsid w:val="007F472B"/>
    <w:rsid w:val="007F5D4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3F23"/>
    <w:rsid w:val="0087582B"/>
    <w:rsid w:val="00880268"/>
    <w:rsid w:val="00880689"/>
    <w:rsid w:val="008813D4"/>
    <w:rsid w:val="0088229E"/>
    <w:rsid w:val="00883F2A"/>
    <w:rsid w:val="00885954"/>
    <w:rsid w:val="00886578"/>
    <w:rsid w:val="00886613"/>
    <w:rsid w:val="00894FD1"/>
    <w:rsid w:val="00896B3D"/>
    <w:rsid w:val="00896D43"/>
    <w:rsid w:val="008A10F2"/>
    <w:rsid w:val="008A12C5"/>
    <w:rsid w:val="008A1C83"/>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53A9"/>
    <w:rsid w:val="00936FE5"/>
    <w:rsid w:val="00940C4F"/>
    <w:rsid w:val="009424F8"/>
    <w:rsid w:val="009477E8"/>
    <w:rsid w:val="009514E6"/>
    <w:rsid w:val="00951841"/>
    <w:rsid w:val="009522C1"/>
    <w:rsid w:val="00953FA3"/>
    <w:rsid w:val="00954691"/>
    <w:rsid w:val="00957CA8"/>
    <w:rsid w:val="0096152B"/>
    <w:rsid w:val="00961779"/>
    <w:rsid w:val="00961EA3"/>
    <w:rsid w:val="00964C43"/>
    <w:rsid w:val="009659EA"/>
    <w:rsid w:val="00966506"/>
    <w:rsid w:val="00974851"/>
    <w:rsid w:val="00980A88"/>
    <w:rsid w:val="00983EB3"/>
    <w:rsid w:val="0098501B"/>
    <w:rsid w:val="0098637F"/>
    <w:rsid w:val="00991247"/>
    <w:rsid w:val="0099222B"/>
    <w:rsid w:val="00994CC6"/>
    <w:rsid w:val="00995BD2"/>
    <w:rsid w:val="0099694D"/>
    <w:rsid w:val="009970FB"/>
    <w:rsid w:val="009A070E"/>
    <w:rsid w:val="009A1EA4"/>
    <w:rsid w:val="009A495F"/>
    <w:rsid w:val="009B0185"/>
    <w:rsid w:val="009B05B8"/>
    <w:rsid w:val="009B0EBA"/>
    <w:rsid w:val="009B101B"/>
    <w:rsid w:val="009B106D"/>
    <w:rsid w:val="009B1D7C"/>
    <w:rsid w:val="009B608E"/>
    <w:rsid w:val="009B7856"/>
    <w:rsid w:val="009C182E"/>
    <w:rsid w:val="009C5B89"/>
    <w:rsid w:val="009C7733"/>
    <w:rsid w:val="009C7BC3"/>
    <w:rsid w:val="009D328F"/>
    <w:rsid w:val="009D3E09"/>
    <w:rsid w:val="009D5AFC"/>
    <w:rsid w:val="009D6A8E"/>
    <w:rsid w:val="009E22E1"/>
    <w:rsid w:val="009E4A1D"/>
    <w:rsid w:val="009E6F5E"/>
    <w:rsid w:val="009F139F"/>
    <w:rsid w:val="009F51D2"/>
    <w:rsid w:val="009F7089"/>
    <w:rsid w:val="00A00F2F"/>
    <w:rsid w:val="00A0318E"/>
    <w:rsid w:val="00A03220"/>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77BA3"/>
    <w:rsid w:val="00A81EBF"/>
    <w:rsid w:val="00A82FFD"/>
    <w:rsid w:val="00A9083A"/>
    <w:rsid w:val="00A926A1"/>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D18CD"/>
    <w:rsid w:val="00AD2E0D"/>
    <w:rsid w:val="00AD3B1D"/>
    <w:rsid w:val="00AD4B78"/>
    <w:rsid w:val="00AD4DE3"/>
    <w:rsid w:val="00AD5DC7"/>
    <w:rsid w:val="00AE044B"/>
    <w:rsid w:val="00AE07AA"/>
    <w:rsid w:val="00AE10E5"/>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3059D"/>
    <w:rsid w:val="00B31473"/>
    <w:rsid w:val="00B31975"/>
    <w:rsid w:val="00B3299C"/>
    <w:rsid w:val="00B35AF0"/>
    <w:rsid w:val="00B418DC"/>
    <w:rsid w:val="00B51006"/>
    <w:rsid w:val="00B51600"/>
    <w:rsid w:val="00B52CB1"/>
    <w:rsid w:val="00B53F88"/>
    <w:rsid w:val="00B553A8"/>
    <w:rsid w:val="00B5705B"/>
    <w:rsid w:val="00B57A5D"/>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237"/>
    <w:rsid w:val="00BA237C"/>
    <w:rsid w:val="00BA2CBB"/>
    <w:rsid w:val="00BA38DF"/>
    <w:rsid w:val="00BA7F7E"/>
    <w:rsid w:val="00BB0E61"/>
    <w:rsid w:val="00BB1356"/>
    <w:rsid w:val="00BB2C45"/>
    <w:rsid w:val="00BB36D8"/>
    <w:rsid w:val="00BB4DB8"/>
    <w:rsid w:val="00BB57F2"/>
    <w:rsid w:val="00BB6444"/>
    <w:rsid w:val="00BC0CA5"/>
    <w:rsid w:val="00BC197E"/>
    <w:rsid w:val="00BC2740"/>
    <w:rsid w:val="00BC2D52"/>
    <w:rsid w:val="00BC5A6E"/>
    <w:rsid w:val="00BD08A6"/>
    <w:rsid w:val="00BD1071"/>
    <w:rsid w:val="00BD4D1A"/>
    <w:rsid w:val="00BD6E35"/>
    <w:rsid w:val="00BE1E5D"/>
    <w:rsid w:val="00BE4589"/>
    <w:rsid w:val="00BE45A1"/>
    <w:rsid w:val="00BE5886"/>
    <w:rsid w:val="00BE5AC2"/>
    <w:rsid w:val="00BE7A3A"/>
    <w:rsid w:val="00BF1454"/>
    <w:rsid w:val="00BF4A12"/>
    <w:rsid w:val="00BF75AE"/>
    <w:rsid w:val="00C01B3A"/>
    <w:rsid w:val="00C01F17"/>
    <w:rsid w:val="00C02899"/>
    <w:rsid w:val="00C03879"/>
    <w:rsid w:val="00C11F4E"/>
    <w:rsid w:val="00C12341"/>
    <w:rsid w:val="00C1389A"/>
    <w:rsid w:val="00C23A83"/>
    <w:rsid w:val="00C24150"/>
    <w:rsid w:val="00C24AB6"/>
    <w:rsid w:val="00C26CF6"/>
    <w:rsid w:val="00C27B68"/>
    <w:rsid w:val="00C30BFA"/>
    <w:rsid w:val="00C31327"/>
    <w:rsid w:val="00C3136F"/>
    <w:rsid w:val="00C3347E"/>
    <w:rsid w:val="00C35AAA"/>
    <w:rsid w:val="00C368A2"/>
    <w:rsid w:val="00C3784E"/>
    <w:rsid w:val="00C40697"/>
    <w:rsid w:val="00C40D34"/>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3668"/>
    <w:rsid w:val="00CC4E2D"/>
    <w:rsid w:val="00CC5146"/>
    <w:rsid w:val="00CC71ED"/>
    <w:rsid w:val="00CD4BBE"/>
    <w:rsid w:val="00CD4CF5"/>
    <w:rsid w:val="00CD59DF"/>
    <w:rsid w:val="00CD6A24"/>
    <w:rsid w:val="00CE4B45"/>
    <w:rsid w:val="00CF20FE"/>
    <w:rsid w:val="00CF2389"/>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B8"/>
    <w:rsid w:val="00D3611F"/>
    <w:rsid w:val="00D3752F"/>
    <w:rsid w:val="00D4144D"/>
    <w:rsid w:val="00D420D1"/>
    <w:rsid w:val="00D45591"/>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2B7F"/>
    <w:rsid w:val="00E340A8"/>
    <w:rsid w:val="00E3459F"/>
    <w:rsid w:val="00E36466"/>
    <w:rsid w:val="00E36E27"/>
    <w:rsid w:val="00E412CB"/>
    <w:rsid w:val="00E42B2B"/>
    <w:rsid w:val="00E4337C"/>
    <w:rsid w:val="00E43CCF"/>
    <w:rsid w:val="00E45B6A"/>
    <w:rsid w:val="00E46B65"/>
    <w:rsid w:val="00E47E22"/>
    <w:rsid w:val="00E52943"/>
    <w:rsid w:val="00E52C69"/>
    <w:rsid w:val="00E5365D"/>
    <w:rsid w:val="00E53CC9"/>
    <w:rsid w:val="00E555FB"/>
    <w:rsid w:val="00E56156"/>
    <w:rsid w:val="00E5657D"/>
    <w:rsid w:val="00E57DF3"/>
    <w:rsid w:val="00E637BE"/>
    <w:rsid w:val="00E67E7F"/>
    <w:rsid w:val="00E714ED"/>
    <w:rsid w:val="00E7352F"/>
    <w:rsid w:val="00E7649F"/>
    <w:rsid w:val="00E77ABE"/>
    <w:rsid w:val="00E8162A"/>
    <w:rsid w:val="00E8340D"/>
    <w:rsid w:val="00E84375"/>
    <w:rsid w:val="00E849E0"/>
    <w:rsid w:val="00E86278"/>
    <w:rsid w:val="00E9203C"/>
    <w:rsid w:val="00E949F2"/>
    <w:rsid w:val="00E96413"/>
    <w:rsid w:val="00E96F2B"/>
    <w:rsid w:val="00EA150E"/>
    <w:rsid w:val="00EA26C4"/>
    <w:rsid w:val="00EA5C97"/>
    <w:rsid w:val="00EA78A2"/>
    <w:rsid w:val="00EB1677"/>
    <w:rsid w:val="00EB45E4"/>
    <w:rsid w:val="00EB5A1C"/>
    <w:rsid w:val="00EB6238"/>
    <w:rsid w:val="00EC3493"/>
    <w:rsid w:val="00ED1348"/>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8D1"/>
    <w:rsid w:val="00F020D4"/>
    <w:rsid w:val="00F034AB"/>
    <w:rsid w:val="00F03E37"/>
    <w:rsid w:val="00F06654"/>
    <w:rsid w:val="00F11231"/>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82C26"/>
    <w:rsid w:val="00F83D3C"/>
    <w:rsid w:val="00F845E2"/>
    <w:rsid w:val="00F8546A"/>
    <w:rsid w:val="00F90124"/>
    <w:rsid w:val="00F9031B"/>
    <w:rsid w:val="00F962A0"/>
    <w:rsid w:val="00F96BD0"/>
    <w:rsid w:val="00FA0D09"/>
    <w:rsid w:val="00FA159F"/>
    <w:rsid w:val="00FA4AE2"/>
    <w:rsid w:val="00FB0768"/>
    <w:rsid w:val="00FC0106"/>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trinitylutheran-salin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80BC1-BD55-4A3A-8AA4-88AE59A92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26638</TotalTime>
  <Pages>16</Pages>
  <Words>1845</Words>
  <Characters>10522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21</cp:revision>
  <cp:lastPrinted>2022-06-01T13:45:00Z</cp:lastPrinted>
  <dcterms:created xsi:type="dcterms:W3CDTF">2017-09-28T17:32:00Z</dcterms:created>
  <dcterms:modified xsi:type="dcterms:W3CDTF">2022-06-01T13:54:00Z</dcterms:modified>
</cp:coreProperties>
</file>